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E26E2A" w14:textId="77777777" w:rsidR="00095A90" w:rsidRDefault="00095A90">
      <w:pPr>
        <w:rPr>
          <w:i/>
          <w:iCs/>
          <w:noProof/>
        </w:rPr>
      </w:pPr>
      <w:bookmarkStart w:id="0" w:name="_Hlk56514435"/>
      <w:bookmarkStart w:id="1" w:name="_Hlk56434025"/>
      <w:bookmarkEnd w:id="0"/>
      <w:r>
        <w:rPr>
          <w:i/>
          <w:iCs/>
          <w:noProof/>
        </w:rPr>
        <w:t xml:space="preserve">                                                                                   </w:t>
      </w:r>
    </w:p>
    <w:p w14:paraId="5B84CCB6" w14:textId="670979C6" w:rsidR="008A716C" w:rsidRDefault="00095A90">
      <w:r>
        <w:rPr>
          <w:i/>
          <w:iCs/>
          <w:noProof/>
        </w:rPr>
        <w:t xml:space="preserve">                                                                                  </w:t>
      </w:r>
      <w:r>
        <w:rPr>
          <w:i/>
          <w:iCs/>
          <w:noProof/>
        </w:rPr>
        <w:drawing>
          <wp:inline distT="0" distB="0" distL="0" distR="0" wp14:anchorId="59F9E7D8" wp14:editId="32DB8DDC">
            <wp:extent cx="3962400" cy="910590"/>
            <wp:effectExtent l="0" t="0" r="0" b="3810"/>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962400" cy="910590"/>
                    </a:xfrm>
                    <a:prstGeom prst="rect">
                      <a:avLst/>
                    </a:prstGeom>
                  </pic:spPr>
                </pic:pic>
              </a:graphicData>
            </a:graphic>
          </wp:inline>
        </w:drawing>
      </w:r>
      <w:bookmarkEnd w:id="1"/>
    </w:p>
    <w:p w14:paraId="0B4F2CDA" w14:textId="60352F3F" w:rsidR="008A716C" w:rsidRPr="00A92384" w:rsidRDefault="00A92384">
      <w:pPr>
        <w:rPr>
          <w:b/>
          <w:bCs/>
          <w:i/>
          <w:iCs/>
          <w:sz w:val="22"/>
        </w:rPr>
      </w:pPr>
      <w:r>
        <w:t xml:space="preserve"> </w:t>
      </w:r>
      <w:r w:rsidRPr="00A92384">
        <w:rPr>
          <w:b/>
          <w:bCs/>
          <w:i/>
          <w:iCs/>
          <w:sz w:val="22"/>
        </w:rPr>
        <w:t xml:space="preserve"> MISSIO</w:t>
      </w:r>
      <w:r w:rsidR="00266F6D">
        <w:rPr>
          <w:b/>
          <w:bCs/>
          <w:i/>
          <w:iCs/>
          <w:sz w:val="22"/>
        </w:rPr>
        <w:t xml:space="preserve">N                                     </w:t>
      </w:r>
    </w:p>
    <w:tbl>
      <w:tblPr>
        <w:tblW w:w="0" w:type="auto"/>
        <w:tblLayout w:type="fixed"/>
        <w:tblCellMar>
          <w:left w:w="115" w:type="dxa"/>
          <w:right w:w="115" w:type="dxa"/>
        </w:tblCellMar>
        <w:tblLook w:val="04A0" w:firstRow="1" w:lastRow="0" w:firstColumn="1" w:lastColumn="0" w:noHBand="0" w:noVBand="1"/>
      </w:tblPr>
      <w:tblGrid>
        <w:gridCol w:w="3600"/>
        <w:gridCol w:w="720"/>
        <w:gridCol w:w="6470"/>
      </w:tblGrid>
      <w:tr w:rsidR="00266F6D" w:rsidRPr="00F63067" w14:paraId="10007DD5" w14:textId="77777777" w:rsidTr="00266F6D">
        <w:tc>
          <w:tcPr>
            <w:tcW w:w="3600" w:type="dxa"/>
          </w:tcPr>
          <w:p w14:paraId="2D83CC52" w14:textId="737FE443" w:rsidR="00266F6D" w:rsidRPr="00F63067" w:rsidRDefault="00266F6D" w:rsidP="00A92384">
            <w:pPr>
              <w:rPr>
                <w:i/>
                <w:iCs/>
              </w:rPr>
            </w:pPr>
            <w:r>
              <w:rPr>
                <w:i/>
                <w:iCs/>
              </w:rPr>
              <w:t>To provide a respite weekend in the Colorado Rockies for married couples that have experienced the death of a child.</w:t>
            </w:r>
          </w:p>
          <w:p w14:paraId="3591E8D7" w14:textId="77777777" w:rsidR="00266F6D" w:rsidRDefault="00266F6D" w:rsidP="00A92384">
            <w:pPr>
              <w:rPr>
                <w:b/>
                <w:bCs/>
                <w:i/>
                <w:iCs/>
                <w:sz w:val="22"/>
              </w:rPr>
            </w:pPr>
          </w:p>
          <w:p w14:paraId="656A734B" w14:textId="186A0015" w:rsidR="00266F6D" w:rsidRPr="00A92384" w:rsidRDefault="00266F6D" w:rsidP="00A92384">
            <w:pPr>
              <w:rPr>
                <w:b/>
                <w:bCs/>
                <w:i/>
                <w:iCs/>
                <w:sz w:val="22"/>
              </w:rPr>
            </w:pPr>
            <w:r w:rsidRPr="00A92384">
              <w:rPr>
                <w:b/>
                <w:bCs/>
                <w:i/>
                <w:iCs/>
                <w:sz w:val="22"/>
              </w:rPr>
              <w:t>VISION</w:t>
            </w:r>
          </w:p>
          <w:p w14:paraId="3FD6038D" w14:textId="77777777" w:rsidR="00266F6D" w:rsidRPr="00F63067" w:rsidRDefault="00266F6D" w:rsidP="008A716C">
            <w:pPr>
              <w:rPr>
                <w:i/>
                <w:iCs/>
              </w:rPr>
            </w:pPr>
            <w:r w:rsidRPr="00F63067">
              <w:rPr>
                <w:i/>
                <w:iCs/>
              </w:rPr>
              <w:t>“Praise be to the God and Father of our Lord Jesus Christ, the Father of compassion and the God of all comfort, who comforts us in all our troubles, so that we can comfort those in any trouble with the comfort we ourselves receive from God.”</w:t>
            </w:r>
          </w:p>
          <w:p w14:paraId="10530301" w14:textId="77777777" w:rsidR="00266F6D" w:rsidRPr="00F63067" w:rsidRDefault="00266F6D" w:rsidP="008A716C">
            <w:pPr>
              <w:rPr>
                <w:i/>
                <w:iCs/>
              </w:rPr>
            </w:pPr>
            <w:r w:rsidRPr="00F63067">
              <w:rPr>
                <w:i/>
                <w:iCs/>
              </w:rPr>
              <w:t>2 Corinthians 1:3-4</w:t>
            </w:r>
          </w:p>
          <w:p w14:paraId="5BA6FB7A" w14:textId="77777777" w:rsidR="00266F6D" w:rsidRPr="00F63067" w:rsidRDefault="00266F6D" w:rsidP="008A716C">
            <w:pPr>
              <w:rPr>
                <w:i/>
                <w:iCs/>
              </w:rPr>
            </w:pPr>
          </w:p>
          <w:p w14:paraId="300A676A" w14:textId="1C56CAFA" w:rsidR="00266F6D" w:rsidRDefault="00266F6D" w:rsidP="008A716C">
            <w:pPr>
              <w:pStyle w:val="Heading3"/>
              <w:rPr>
                <w:i/>
                <w:iCs/>
                <w:color w:val="auto"/>
              </w:rPr>
            </w:pPr>
            <w:r w:rsidRPr="00F63067">
              <w:rPr>
                <w:i/>
                <w:iCs/>
                <w:color w:val="auto"/>
              </w:rPr>
              <w:t>contact information</w:t>
            </w:r>
          </w:p>
          <w:p w14:paraId="240EFEA6" w14:textId="0AE2D266" w:rsidR="00266F6D" w:rsidRDefault="00266F6D" w:rsidP="00AA5BA6">
            <w:r>
              <w:t xml:space="preserve">Kelly Packard </w:t>
            </w:r>
          </w:p>
          <w:p w14:paraId="3AAE5BBC" w14:textId="6C715181" w:rsidR="00266F6D" w:rsidRDefault="00266F6D" w:rsidP="00AA5BA6">
            <w:r>
              <w:t>Executive Director</w:t>
            </w:r>
          </w:p>
          <w:p w14:paraId="76216497" w14:textId="309DF90A" w:rsidR="00266F6D" w:rsidRPr="00F63067" w:rsidRDefault="009A75D3" w:rsidP="008A716C">
            <w:pPr>
              <w:rPr>
                <w:i/>
                <w:iCs/>
              </w:rPr>
            </w:pPr>
            <w:sdt>
              <w:sdtPr>
                <w:rPr>
                  <w:i/>
                  <w:iCs/>
                </w:rPr>
                <w:id w:val="1111563247"/>
                <w:placeholder>
                  <w:docPart w:val="5B53F1D956ED4262B7D97999615EE015"/>
                </w:placeholder>
                <w:temporary/>
                <w:showingPlcHdr/>
                <w15:appearance w15:val="hidden"/>
              </w:sdtPr>
              <w:sdtEndPr/>
              <w:sdtContent>
                <w:r w:rsidR="00266F6D" w:rsidRPr="00F63067">
                  <w:rPr>
                    <w:i/>
                    <w:iCs/>
                  </w:rPr>
                  <w:t>PHONE:</w:t>
                </w:r>
              </w:sdtContent>
            </w:sdt>
            <w:r w:rsidR="00EC1D0E">
              <w:rPr>
                <w:i/>
                <w:iCs/>
              </w:rPr>
              <w:t xml:space="preserve"> </w:t>
            </w:r>
            <w:r w:rsidR="00266F6D" w:rsidRPr="00F63067">
              <w:rPr>
                <w:i/>
                <w:iCs/>
              </w:rPr>
              <w:t>765-717-3892</w:t>
            </w:r>
          </w:p>
          <w:p w14:paraId="7A1CE59F" w14:textId="77777777" w:rsidR="00266F6D" w:rsidRPr="00F63067" w:rsidRDefault="00266F6D" w:rsidP="008A716C">
            <w:pPr>
              <w:rPr>
                <w:i/>
                <w:iCs/>
              </w:rPr>
            </w:pPr>
          </w:p>
          <w:sdt>
            <w:sdtPr>
              <w:rPr>
                <w:i/>
                <w:iCs/>
              </w:rPr>
              <w:id w:val="67859272"/>
              <w:placeholder>
                <w:docPart w:val="A6ABDC3AD6F546ABBA826B7493F8DECF"/>
              </w:placeholder>
              <w:temporary/>
              <w:showingPlcHdr/>
              <w15:appearance w15:val="hidden"/>
            </w:sdtPr>
            <w:sdtEndPr/>
            <w:sdtContent>
              <w:p w14:paraId="41A1ECD6" w14:textId="77777777" w:rsidR="00266F6D" w:rsidRPr="00F63067" w:rsidRDefault="00266F6D" w:rsidP="008A716C">
                <w:pPr>
                  <w:rPr>
                    <w:i/>
                    <w:iCs/>
                  </w:rPr>
                </w:pPr>
                <w:r w:rsidRPr="00F63067">
                  <w:rPr>
                    <w:i/>
                    <w:iCs/>
                  </w:rPr>
                  <w:t>WEBSITE:</w:t>
                </w:r>
              </w:p>
            </w:sdtContent>
          </w:sdt>
          <w:p w14:paraId="7C07B31E" w14:textId="572A9940" w:rsidR="00266F6D" w:rsidRDefault="009A75D3" w:rsidP="008A716C">
            <w:pPr>
              <w:rPr>
                <w:i/>
                <w:iCs/>
              </w:rPr>
            </w:pPr>
            <w:hyperlink r:id="rId11" w:history="1">
              <w:r w:rsidR="008C3534" w:rsidRPr="00424C14">
                <w:rPr>
                  <w:rStyle w:val="Hyperlink"/>
                  <w:i/>
                  <w:iCs/>
                </w:rPr>
                <w:t>www.livinghopemountainrespite.com</w:t>
              </w:r>
            </w:hyperlink>
          </w:p>
          <w:p w14:paraId="4E6F7CE2" w14:textId="77777777" w:rsidR="00266F6D" w:rsidRPr="00F63067" w:rsidRDefault="00266F6D" w:rsidP="008A716C">
            <w:pPr>
              <w:rPr>
                <w:i/>
                <w:iCs/>
              </w:rPr>
            </w:pPr>
          </w:p>
          <w:sdt>
            <w:sdtPr>
              <w:rPr>
                <w:i/>
                <w:iCs/>
              </w:rPr>
              <w:id w:val="-240260293"/>
              <w:placeholder>
                <w:docPart w:val="9D9A9AB71F34421CABC38C5A4261EC4B"/>
              </w:placeholder>
              <w:temporary/>
              <w:showingPlcHdr/>
              <w15:appearance w15:val="hidden"/>
            </w:sdtPr>
            <w:sdtEndPr/>
            <w:sdtContent>
              <w:p w14:paraId="2616D507" w14:textId="77777777" w:rsidR="00266F6D" w:rsidRPr="00F63067" w:rsidRDefault="00266F6D" w:rsidP="008A716C">
                <w:pPr>
                  <w:rPr>
                    <w:i/>
                    <w:iCs/>
                  </w:rPr>
                </w:pPr>
                <w:r w:rsidRPr="00F63067">
                  <w:rPr>
                    <w:i/>
                    <w:iCs/>
                  </w:rPr>
                  <w:t>EMAIL:</w:t>
                </w:r>
              </w:p>
            </w:sdtContent>
          </w:sdt>
          <w:p w14:paraId="0FC9CCBD" w14:textId="4BC021C3" w:rsidR="00EC1D0E" w:rsidRDefault="009A75D3" w:rsidP="00EC1D0E">
            <w:pPr>
              <w:rPr>
                <w:i/>
                <w:iCs/>
              </w:rPr>
            </w:pPr>
            <w:hyperlink r:id="rId12" w:history="1">
              <w:r w:rsidR="00266F6D" w:rsidRPr="00725EAF">
                <w:rPr>
                  <w:rStyle w:val="Hyperlink"/>
                  <w:i/>
                  <w:iCs/>
                </w:rPr>
                <w:t>info@livinghopemountainrespite.com</w:t>
              </w:r>
            </w:hyperlink>
            <w:r w:rsidR="00EC1D0E">
              <w:rPr>
                <w:rStyle w:val="Hyperlink"/>
                <w:i/>
                <w:iCs/>
              </w:rPr>
              <w:br/>
            </w:r>
            <w:r w:rsidR="00EC1D0E">
              <w:rPr>
                <w:rStyle w:val="Hyperlink"/>
              </w:rPr>
              <w:br/>
            </w:r>
            <w:r w:rsidR="00EC1D0E">
              <w:rPr>
                <w:i/>
                <w:iCs/>
              </w:rPr>
              <w:t>FACEBOOK:</w:t>
            </w:r>
            <w:r w:rsidR="00EC1D0E">
              <w:rPr>
                <w:i/>
                <w:iCs/>
              </w:rPr>
              <w:br/>
              <w:t>@livinghopemountainrespite</w:t>
            </w:r>
          </w:p>
          <w:p w14:paraId="54F728BC" w14:textId="59ECC209" w:rsidR="00266F6D" w:rsidRDefault="00266F6D" w:rsidP="008A716C">
            <w:pPr>
              <w:rPr>
                <w:i/>
                <w:iCs/>
              </w:rPr>
            </w:pPr>
          </w:p>
          <w:p w14:paraId="16147E76" w14:textId="7CAB1518" w:rsidR="00266F6D" w:rsidRDefault="00266F6D" w:rsidP="00AA5BA6">
            <w:pPr>
              <w:rPr>
                <w:i/>
                <w:iCs/>
              </w:rPr>
            </w:pPr>
            <w:r w:rsidRPr="00F63067">
              <w:rPr>
                <w:bCs/>
                <w:i/>
                <w:iCs/>
                <w:szCs w:val="18"/>
              </w:rPr>
              <w:t>A</w:t>
            </w:r>
            <w:r>
              <w:rPr>
                <w:bCs/>
                <w:i/>
                <w:iCs/>
                <w:szCs w:val="18"/>
              </w:rPr>
              <w:t>DDRESS:</w:t>
            </w:r>
            <w:r>
              <w:rPr>
                <w:b/>
                <w:bCs/>
                <w:i/>
                <w:iCs/>
                <w:szCs w:val="18"/>
              </w:rPr>
              <w:br/>
            </w:r>
            <w:r>
              <w:rPr>
                <w:i/>
                <w:iCs/>
              </w:rPr>
              <w:t>471 Ute Peak Drive</w:t>
            </w:r>
          </w:p>
          <w:p w14:paraId="0D3FAE73" w14:textId="7800C491" w:rsidR="00266F6D" w:rsidRPr="00F63067" w:rsidRDefault="00266F6D" w:rsidP="00AA5BA6">
            <w:pPr>
              <w:rPr>
                <w:i/>
                <w:iCs/>
              </w:rPr>
            </w:pPr>
            <w:r>
              <w:rPr>
                <w:i/>
                <w:iCs/>
              </w:rPr>
              <w:t>Livermore, Colorado 80536</w:t>
            </w:r>
          </w:p>
          <w:p w14:paraId="57A00D95" w14:textId="2B442173" w:rsidR="00266F6D" w:rsidRPr="00AA5BA6" w:rsidRDefault="00266F6D" w:rsidP="00AA5BA6">
            <w:pPr>
              <w:pStyle w:val="Heading3"/>
              <w:rPr>
                <w:b w:val="0"/>
                <w:bCs/>
                <w:i/>
                <w:iCs/>
                <w:color w:val="auto"/>
                <w:sz w:val="18"/>
                <w:szCs w:val="18"/>
              </w:rPr>
            </w:pPr>
          </w:p>
          <w:p w14:paraId="3235EDCA" w14:textId="77777777" w:rsidR="00266F6D" w:rsidRPr="00F63067" w:rsidRDefault="00266F6D" w:rsidP="008A716C">
            <w:pPr>
              <w:rPr>
                <w:i/>
                <w:iCs/>
              </w:rPr>
            </w:pPr>
          </w:p>
          <w:p w14:paraId="2209CF80" w14:textId="740C4303" w:rsidR="00266F6D" w:rsidRPr="00F63067" w:rsidRDefault="00266F6D" w:rsidP="008A716C">
            <w:pPr>
              <w:rPr>
                <w:i/>
                <w:iCs/>
              </w:rPr>
            </w:pPr>
            <w:r>
              <w:rPr>
                <w:i/>
                <w:iCs/>
                <w:noProof/>
              </w:rPr>
              <w:drawing>
                <wp:inline distT="0" distB="0" distL="0" distR="0" wp14:anchorId="5732A772" wp14:editId="2418BF51">
                  <wp:extent cx="2116800" cy="2116800"/>
                  <wp:effectExtent l="0" t="0" r="0" b="0"/>
                  <wp:docPr id="4" name="Picture 4" descr="A close up of a rock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rock mountai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119132" cy="2119132"/>
                          </a:xfrm>
                          <a:prstGeom prst="rect">
                            <a:avLst/>
                          </a:prstGeom>
                        </pic:spPr>
                      </pic:pic>
                    </a:graphicData>
                  </a:graphic>
                </wp:inline>
              </w:drawing>
            </w:r>
          </w:p>
        </w:tc>
        <w:tc>
          <w:tcPr>
            <w:tcW w:w="720" w:type="dxa"/>
          </w:tcPr>
          <w:p w14:paraId="6D6A38CA" w14:textId="77777777" w:rsidR="00266F6D" w:rsidRPr="00F63067" w:rsidRDefault="00266F6D" w:rsidP="008A716C">
            <w:pPr>
              <w:tabs>
                <w:tab w:val="left" w:pos="990"/>
              </w:tabs>
              <w:rPr>
                <w:i/>
                <w:iCs/>
              </w:rPr>
            </w:pPr>
          </w:p>
        </w:tc>
        <w:tc>
          <w:tcPr>
            <w:tcW w:w="6470" w:type="dxa"/>
          </w:tcPr>
          <w:p w14:paraId="4FC3DEC0" w14:textId="215694A1" w:rsidR="00095A90" w:rsidRDefault="00F368A0" w:rsidP="00095A90">
            <w:pPr>
              <w:pStyle w:val="Heading2"/>
              <w:rPr>
                <w:i/>
                <w:iCs/>
              </w:rPr>
            </w:pPr>
            <w:r>
              <w:rPr>
                <w:i/>
                <w:iCs/>
              </w:rPr>
              <w:t xml:space="preserve">fall 2021 </w:t>
            </w:r>
            <w:r w:rsidR="00A24723">
              <w:rPr>
                <w:i/>
                <w:iCs/>
              </w:rPr>
              <w:t>ministry update</w:t>
            </w:r>
          </w:p>
          <w:p w14:paraId="2832AC05" w14:textId="545ED1A0" w:rsidR="00CB62D6" w:rsidRDefault="00167A57" w:rsidP="00CB62D6">
            <w:r>
              <w:t>The Lord sure ha</w:t>
            </w:r>
            <w:r w:rsidR="00F33F9C">
              <w:t>d</w:t>
            </w:r>
            <w:r>
              <w:t xml:space="preserve"> a sense of humor when He call</w:t>
            </w:r>
            <w:r w:rsidR="00F33F9C">
              <w:t>ed</w:t>
            </w:r>
            <w:r>
              <w:t xml:space="preserve"> </w:t>
            </w:r>
            <w:r w:rsidR="00F33F9C">
              <w:t>us</w:t>
            </w:r>
            <w:r>
              <w:t xml:space="preserve"> to launch a </w:t>
            </w:r>
            <w:r w:rsidR="00922E7C">
              <w:t xml:space="preserve">nonprofit </w:t>
            </w:r>
            <w:r>
              <w:t xml:space="preserve">ministry just as a worldwide pandemic </w:t>
            </w:r>
            <w:r w:rsidR="00F33F9C">
              <w:t>wa</w:t>
            </w:r>
            <w:r>
              <w:t xml:space="preserve">s </w:t>
            </w:r>
            <w:r w:rsidR="00922E7C">
              <w:t>unfolding</w:t>
            </w:r>
            <w:r w:rsidR="007A45E0">
              <w:t>.</w:t>
            </w:r>
            <w:r w:rsidR="00922E7C">
              <w:t xml:space="preserve"> </w:t>
            </w:r>
            <w:r>
              <w:t xml:space="preserve">However, </w:t>
            </w:r>
            <w:r w:rsidR="00F33F9C">
              <w:t>we</w:t>
            </w:r>
            <w:r w:rsidR="00E450A2">
              <w:t>’</w:t>
            </w:r>
            <w:r>
              <w:t xml:space="preserve">ve come to the point where </w:t>
            </w:r>
            <w:r w:rsidR="00F33F9C">
              <w:t>we</w:t>
            </w:r>
            <w:r>
              <w:t xml:space="preserve"> don’t discount His tendency to use the unlikely for His Glory</w:t>
            </w:r>
            <w:r w:rsidR="009256E7">
              <w:t xml:space="preserve">. </w:t>
            </w:r>
            <w:r w:rsidR="00F33F9C">
              <w:t>W</w:t>
            </w:r>
            <w:r w:rsidR="00372BE5">
              <w:t>e felt calle</w:t>
            </w:r>
            <w:r>
              <w:t xml:space="preserve">d in May of 2020 to bring forth Living Hope Mountain </w:t>
            </w:r>
            <w:r w:rsidR="00563D4D">
              <w:t>Respite and</w:t>
            </w:r>
            <w:r w:rsidR="00E82A2A">
              <w:t xml:space="preserve"> live ou</w:t>
            </w:r>
            <w:r w:rsidR="00F33F9C">
              <w:t>t</w:t>
            </w:r>
            <w:r w:rsidR="00E82A2A">
              <w:t xml:space="preserve"> the ministry’s Vision Statement: to comfort others</w:t>
            </w:r>
            <w:r>
              <w:t xml:space="preserve"> with the comfort we </w:t>
            </w:r>
            <w:r w:rsidR="00E82A2A">
              <w:t>ourselves have r</w:t>
            </w:r>
            <w:r>
              <w:t>eceived</w:t>
            </w:r>
            <w:r w:rsidR="00E82A2A">
              <w:t xml:space="preserve"> from God</w:t>
            </w:r>
            <w:r w:rsidR="00E450A2">
              <w:t xml:space="preserve">. </w:t>
            </w:r>
            <w:r w:rsidR="00E82A2A">
              <w:t>O</w:t>
            </w:r>
            <w:r>
              <w:t xml:space="preserve">ur story involves the </w:t>
            </w:r>
            <w:r w:rsidR="00922E7C">
              <w:t>loss</w:t>
            </w:r>
            <w:r>
              <w:t xml:space="preserve"> of our son</w:t>
            </w:r>
            <w:r w:rsidR="00F33F9C">
              <w:t>,</w:t>
            </w:r>
            <w:r>
              <w:t xml:space="preserve"> Derek, and our mission is to </w:t>
            </w:r>
            <w:r w:rsidR="00E82A2A">
              <w:t>com</w:t>
            </w:r>
            <w:r w:rsidR="00922E7C">
              <w:t>e alongside</w:t>
            </w:r>
            <w:r w:rsidR="00E82A2A">
              <w:t xml:space="preserve"> </w:t>
            </w:r>
            <w:r>
              <w:t xml:space="preserve">other marriages </w:t>
            </w:r>
            <w:r w:rsidR="00372BE5">
              <w:t>on th</w:t>
            </w:r>
            <w:r w:rsidR="00DA077D">
              <w:t xml:space="preserve">eir </w:t>
            </w:r>
            <w:r w:rsidR="00372BE5">
              <w:t>grief journey</w:t>
            </w:r>
            <w:r w:rsidR="00922E7C">
              <w:t>.</w:t>
            </w:r>
            <w:r w:rsidR="00E82A2A">
              <w:br/>
            </w:r>
            <w:r>
              <w:t>Our biggest challenge in the last 18 months has been creating awareness of the ministry</w:t>
            </w:r>
            <w:r w:rsidR="00E450A2">
              <w:t xml:space="preserve">. </w:t>
            </w:r>
            <w:r w:rsidR="00E82A2A">
              <w:t xml:space="preserve">In short, </w:t>
            </w:r>
            <w:r w:rsidR="00CB6793">
              <w:t xml:space="preserve">the challenge is </w:t>
            </w:r>
            <w:r w:rsidR="00E82A2A">
              <w:t>to help grieving marriages find LHMR.</w:t>
            </w:r>
            <w:r w:rsidR="009137CC">
              <w:t xml:space="preserve"> Even with</w:t>
            </w:r>
            <w:r w:rsidR="00922E7C">
              <w:t xml:space="preserve"> th</w:t>
            </w:r>
            <w:r w:rsidR="00CB6793">
              <w:t>is</w:t>
            </w:r>
            <w:r w:rsidR="00922E7C">
              <w:t xml:space="preserve"> ongoing</w:t>
            </w:r>
            <w:r w:rsidR="009137CC">
              <w:t xml:space="preserve"> challenge, we remain</w:t>
            </w:r>
            <w:r w:rsidR="00922E7C">
              <w:t xml:space="preserve"> confident in</w:t>
            </w:r>
            <w:r w:rsidR="009137CC">
              <w:t xml:space="preserve"> both the </w:t>
            </w:r>
            <w:r w:rsidR="007C25DB">
              <w:t>vision and</w:t>
            </w:r>
            <w:r w:rsidR="009137CC">
              <w:t xml:space="preserve"> mission of Living Hope Mountain Respite. </w:t>
            </w:r>
          </w:p>
          <w:p w14:paraId="70CEB3BF" w14:textId="77777777" w:rsidR="009A7E57" w:rsidRDefault="00922E7C" w:rsidP="00CB62D6">
            <w:pPr>
              <w:rPr>
                <w:i/>
                <w:iCs/>
                <w:szCs w:val="18"/>
              </w:rPr>
            </w:pPr>
            <w:r>
              <w:rPr>
                <w:i/>
                <w:iCs/>
                <w:szCs w:val="18"/>
              </w:rPr>
              <w:t>Affirmed by</w:t>
            </w:r>
            <w:r w:rsidR="00DD4AD3">
              <w:rPr>
                <w:i/>
                <w:iCs/>
                <w:szCs w:val="18"/>
              </w:rPr>
              <w:t xml:space="preserve"> Isaiah 61:1. “The Spirit of the Lord God is upon me</w:t>
            </w:r>
            <w:r w:rsidR="00A24723">
              <w:rPr>
                <w:i/>
                <w:iCs/>
                <w:szCs w:val="18"/>
              </w:rPr>
              <w:t>, because the Lord has anointed</w:t>
            </w:r>
            <w:r w:rsidR="00DD4AD3">
              <w:rPr>
                <w:i/>
                <w:iCs/>
                <w:szCs w:val="18"/>
              </w:rPr>
              <w:t xml:space="preserve"> </w:t>
            </w:r>
            <w:r w:rsidR="00DD4AD3" w:rsidRPr="00A24723">
              <w:rPr>
                <w:i/>
                <w:iCs/>
                <w:szCs w:val="18"/>
              </w:rPr>
              <w:t>and</w:t>
            </w:r>
            <w:r w:rsidR="00DD4AD3">
              <w:rPr>
                <w:i/>
                <w:iCs/>
                <w:szCs w:val="18"/>
              </w:rPr>
              <w:t xml:space="preserve"> commissioned</w:t>
            </w:r>
            <w:r w:rsidR="00A24723">
              <w:rPr>
                <w:i/>
                <w:iCs/>
                <w:szCs w:val="18"/>
              </w:rPr>
              <w:t xml:space="preserve"> me</w:t>
            </w:r>
            <w:r w:rsidR="00DD4AD3">
              <w:rPr>
                <w:i/>
                <w:iCs/>
                <w:szCs w:val="18"/>
              </w:rPr>
              <w:t xml:space="preserve"> to bring good news to the humble and afflicted</w:t>
            </w:r>
            <w:r w:rsidR="00A24723">
              <w:rPr>
                <w:i/>
                <w:iCs/>
                <w:szCs w:val="18"/>
              </w:rPr>
              <w:t>;</w:t>
            </w:r>
            <w:r w:rsidR="00DD4AD3">
              <w:rPr>
                <w:i/>
                <w:iCs/>
                <w:szCs w:val="18"/>
              </w:rPr>
              <w:t xml:space="preserve"> He has sent me to bind up [the wounds of] the </w:t>
            </w:r>
            <w:r w:rsidR="00A24723">
              <w:rPr>
                <w:i/>
                <w:iCs/>
                <w:szCs w:val="18"/>
              </w:rPr>
              <w:t>brokenhearted...</w:t>
            </w:r>
            <w:r w:rsidR="00E450A2">
              <w:rPr>
                <w:i/>
                <w:iCs/>
                <w:szCs w:val="18"/>
              </w:rPr>
              <w:t>.”</w:t>
            </w:r>
            <w:r w:rsidR="009A7E57">
              <w:rPr>
                <w:i/>
                <w:iCs/>
                <w:szCs w:val="18"/>
              </w:rPr>
              <w:t xml:space="preserve"> </w:t>
            </w:r>
          </w:p>
          <w:p w14:paraId="3E21DBC4" w14:textId="242535C0" w:rsidR="00CB62D6" w:rsidRPr="009A7E57" w:rsidRDefault="009A7E57" w:rsidP="00CB62D6">
            <w:pPr>
              <w:rPr>
                <w:i/>
                <w:iCs/>
                <w:szCs w:val="18"/>
              </w:rPr>
            </w:pPr>
            <w:r>
              <w:rPr>
                <w:i/>
                <w:iCs/>
                <w:szCs w:val="18"/>
              </w:rPr>
              <w:t>A</w:t>
            </w:r>
            <w:r>
              <w:rPr>
                <w:i/>
                <w:iCs/>
                <w:szCs w:val="18"/>
              </w:rPr>
              <w:t>s our Ministry Highlights below reveal</w:t>
            </w:r>
            <w:r>
              <w:rPr>
                <w:i/>
                <w:iCs/>
                <w:szCs w:val="18"/>
              </w:rPr>
              <w:t>, we</w:t>
            </w:r>
            <w:r w:rsidR="00CB62D6">
              <w:rPr>
                <w:i/>
                <w:iCs/>
                <w:szCs w:val="18"/>
              </w:rPr>
              <w:t xml:space="preserve"> have been blessed and strengthened</w:t>
            </w:r>
            <w:r w:rsidR="00DA077D">
              <w:rPr>
                <w:i/>
                <w:iCs/>
                <w:szCs w:val="18"/>
              </w:rPr>
              <w:t xml:space="preserve"> as we </w:t>
            </w:r>
            <w:r>
              <w:rPr>
                <w:i/>
                <w:iCs/>
                <w:szCs w:val="18"/>
              </w:rPr>
              <w:t xml:space="preserve">continue </w:t>
            </w:r>
            <w:r w:rsidR="00DA077D">
              <w:rPr>
                <w:i/>
                <w:iCs/>
                <w:szCs w:val="18"/>
              </w:rPr>
              <w:t>stepping in obedience</w:t>
            </w:r>
            <w:r>
              <w:rPr>
                <w:i/>
                <w:iCs/>
                <w:szCs w:val="18"/>
              </w:rPr>
              <w:t xml:space="preserve">. </w:t>
            </w:r>
          </w:p>
          <w:p w14:paraId="753F2190" w14:textId="078C930E" w:rsidR="00266F6D" w:rsidRDefault="00266F6D" w:rsidP="008A716C">
            <w:pPr>
              <w:pStyle w:val="Heading2"/>
              <w:rPr>
                <w:i/>
                <w:iCs/>
              </w:rPr>
            </w:pPr>
            <w:r>
              <w:rPr>
                <w:i/>
                <w:iCs/>
              </w:rPr>
              <w:t xml:space="preserve">ministry </w:t>
            </w:r>
            <w:r w:rsidR="00A24723">
              <w:rPr>
                <w:i/>
                <w:iCs/>
              </w:rPr>
              <w:t>Highlight</w:t>
            </w:r>
            <w:r w:rsidR="00845563">
              <w:rPr>
                <w:i/>
                <w:iCs/>
              </w:rPr>
              <w:t>s</w:t>
            </w:r>
          </w:p>
          <w:p w14:paraId="78C1157A" w14:textId="77777777" w:rsidR="00086834" w:rsidRPr="00DF7661" w:rsidRDefault="00FD7B1E" w:rsidP="00285D38">
            <w:pPr>
              <w:rPr>
                <w:b/>
                <w:bCs/>
              </w:rPr>
            </w:pPr>
            <w:r w:rsidRPr="00DF7661">
              <w:rPr>
                <w:b/>
                <w:bCs/>
              </w:rPr>
              <w:t xml:space="preserve">Exciting News! </w:t>
            </w:r>
          </w:p>
          <w:p w14:paraId="25886E68" w14:textId="4BE8224D" w:rsidR="006D45B5" w:rsidRDefault="00086834" w:rsidP="009137CC">
            <w:r>
              <w:t>*</w:t>
            </w:r>
            <w:r w:rsidR="00FD7B1E">
              <w:t>We</w:t>
            </w:r>
            <w:r w:rsidR="00391FF7">
              <w:t xml:space="preserve"> were boldly challenged to use Google</w:t>
            </w:r>
            <w:r w:rsidR="00EE129E">
              <w:t xml:space="preserve"> Ads</w:t>
            </w:r>
            <w:r w:rsidR="00391FF7">
              <w:t xml:space="preserve"> to create awareness about LHMR.</w:t>
            </w:r>
            <w:r w:rsidR="006D45B5">
              <w:t xml:space="preserve"> </w:t>
            </w:r>
            <w:r w:rsidR="006D45B5">
              <w:t>Rich personally used Google to search for resources</w:t>
            </w:r>
            <w:r w:rsidR="00C0069D">
              <w:t xml:space="preserve"> with</w:t>
            </w:r>
            <w:r w:rsidR="006D45B5">
              <w:t xml:space="preserve"> answers to questions that were weighing heavily on him in his grief. </w:t>
            </w:r>
            <w:r w:rsidR="006D45B5">
              <w:t>Hesitantly,</w:t>
            </w:r>
            <w:r w:rsidR="007C25DB">
              <w:t xml:space="preserve"> we</w:t>
            </w:r>
            <w:r w:rsidR="00391FF7">
              <w:t xml:space="preserve"> </w:t>
            </w:r>
            <w:r w:rsidR="00E450A2">
              <w:t>accepted</w:t>
            </w:r>
            <w:r w:rsidR="00391FF7">
              <w:t xml:space="preserve"> the challenge</w:t>
            </w:r>
            <w:r w:rsidR="006D45B5">
              <w:t xml:space="preserve"> to purse this visibility platform</w:t>
            </w:r>
            <w:r w:rsidR="00E450A2">
              <w:t xml:space="preserve">. </w:t>
            </w:r>
            <w:r w:rsidR="00450077">
              <w:t xml:space="preserve">We were also made aware that Google provides </w:t>
            </w:r>
            <w:r w:rsidR="00C0069D">
              <w:t xml:space="preserve">Google Ad </w:t>
            </w:r>
            <w:r w:rsidR="00450077">
              <w:t xml:space="preserve">grants to nonprofits. As rookies </w:t>
            </w:r>
            <w:r w:rsidR="00C0069D">
              <w:t>o</w:t>
            </w:r>
            <w:r w:rsidR="00450077">
              <w:t xml:space="preserve">n the topic of grants, we </w:t>
            </w:r>
            <w:r w:rsidR="006D45B5">
              <w:t>began</w:t>
            </w:r>
            <w:r w:rsidR="00450077">
              <w:t xml:space="preserve"> the process and submitted the application. </w:t>
            </w:r>
            <w:r w:rsidR="00C0069D">
              <w:t xml:space="preserve">We then </w:t>
            </w:r>
            <w:r w:rsidR="006D45B5">
              <w:t xml:space="preserve">waited. A blessing was revealed. </w:t>
            </w:r>
          </w:p>
          <w:p w14:paraId="203C8970" w14:textId="05CCAC88" w:rsidR="00266F6D" w:rsidRPr="00DF7661" w:rsidRDefault="006D45B5" w:rsidP="00285D38">
            <w:pPr>
              <w:rPr>
                <w:sz w:val="22"/>
              </w:rPr>
            </w:pPr>
            <w:r>
              <w:t>LHMR received</w:t>
            </w:r>
            <w:r w:rsidR="00450077">
              <w:t xml:space="preserve"> a</w:t>
            </w:r>
            <w:r>
              <w:t xml:space="preserve"> substantial</w:t>
            </w:r>
            <w:r w:rsidR="00450077">
              <w:t xml:space="preserve"> </w:t>
            </w:r>
            <w:r w:rsidR="009137CC">
              <w:t>grant to be used solely for advertisements with Google Ads</w:t>
            </w:r>
            <w:r w:rsidR="00E450A2">
              <w:t xml:space="preserve">. </w:t>
            </w:r>
            <w:r w:rsidR="009137CC">
              <w:t xml:space="preserve">We </w:t>
            </w:r>
            <w:r w:rsidR="00F846CD">
              <w:t>are thrilled</w:t>
            </w:r>
            <w:r w:rsidR="009137CC">
              <w:t xml:space="preserve"> </w:t>
            </w:r>
            <w:r>
              <w:t xml:space="preserve">and pray it </w:t>
            </w:r>
            <w:r w:rsidR="009137CC">
              <w:t>elevate</w:t>
            </w:r>
            <w:r>
              <w:t>s</w:t>
            </w:r>
            <w:r w:rsidR="009137CC">
              <w:t xml:space="preserve"> the ministry’s visibility</w:t>
            </w:r>
            <w:r>
              <w:t xml:space="preserve">. </w:t>
            </w:r>
            <w:r w:rsidR="00FD7B1E">
              <w:t xml:space="preserve">We celebrate </w:t>
            </w:r>
            <w:r w:rsidR="000A6AE0">
              <w:t xml:space="preserve">receiving </w:t>
            </w:r>
            <w:r w:rsidR="00FD7B1E">
              <w:t>our first</w:t>
            </w:r>
            <w:r w:rsidR="000A6AE0">
              <w:t xml:space="preserve"> nonprofit</w:t>
            </w:r>
            <w:r w:rsidR="00FD7B1E">
              <w:t xml:space="preserve"> grant!</w:t>
            </w:r>
          </w:p>
          <w:p w14:paraId="4CAD6475" w14:textId="77777777" w:rsidR="00DA50E2" w:rsidRDefault="00086834" w:rsidP="00285D38">
            <w:r>
              <w:t>*</w:t>
            </w:r>
            <w:r w:rsidR="001014CD">
              <w:t>We have been</w:t>
            </w:r>
            <w:r w:rsidR="00C0069D">
              <w:t xml:space="preserve"> committed to</w:t>
            </w:r>
            <w:r w:rsidR="001014CD">
              <w:t xml:space="preserve"> </w:t>
            </w:r>
            <w:r w:rsidR="00DA50E2">
              <w:t xml:space="preserve">developing </w:t>
            </w:r>
            <w:r w:rsidR="001014CD">
              <w:t>relationships with organizations with a presence in our communities</w:t>
            </w:r>
            <w:r w:rsidR="0021151B">
              <w:t xml:space="preserve"> </w:t>
            </w:r>
            <w:r w:rsidR="009A3525">
              <w:t>on both</w:t>
            </w:r>
            <w:r w:rsidR="009B1387">
              <w:t xml:space="preserve"> a regional </w:t>
            </w:r>
            <w:r w:rsidR="0021151B">
              <w:t>a</w:t>
            </w:r>
            <w:r w:rsidR="009B1387">
              <w:t>nd</w:t>
            </w:r>
            <w:r w:rsidR="0021151B">
              <w:t xml:space="preserve"> national level</w:t>
            </w:r>
            <w:r w:rsidR="001014CD">
              <w:t xml:space="preserve">. </w:t>
            </w:r>
          </w:p>
          <w:p w14:paraId="119BFB15" w14:textId="514B3E94" w:rsidR="001014CD" w:rsidRDefault="009B1387" w:rsidP="00285D38">
            <w:r w:rsidRPr="00DA50E2">
              <w:rPr>
                <w:b/>
                <w:bCs/>
              </w:rPr>
              <w:t>Regional:</w:t>
            </w:r>
            <w:r>
              <w:t xml:space="preserve"> </w:t>
            </w:r>
            <w:r w:rsidR="009A3525">
              <w:t xml:space="preserve">Guest speakers </w:t>
            </w:r>
            <w:r w:rsidR="001014CD">
              <w:t>at an FCA marriage retreat</w:t>
            </w:r>
            <w:r>
              <w:t xml:space="preserve"> in the Great Lakes Region (OH, IN, MI, WV). We also p</w:t>
            </w:r>
            <w:r w:rsidR="001014CD">
              <w:t xml:space="preserve">resented LHMR to </w:t>
            </w:r>
            <w:r>
              <w:t xml:space="preserve">the </w:t>
            </w:r>
            <w:r w:rsidR="001014CD">
              <w:t xml:space="preserve">FCA Rockies Region (CO, AZ, MT, WY), and FCA </w:t>
            </w:r>
            <w:r w:rsidR="00086834">
              <w:t xml:space="preserve">in the state of Mississippi. </w:t>
            </w:r>
            <w:r w:rsidRPr="00DA50E2">
              <w:rPr>
                <w:b/>
                <w:bCs/>
              </w:rPr>
              <w:t>National:</w:t>
            </w:r>
            <w:r>
              <w:t xml:space="preserve"> Presented</w:t>
            </w:r>
            <w:r w:rsidR="00086834">
              <w:t xml:space="preserve"> to Athletes in Action and The Navigators</w:t>
            </w:r>
            <w:r w:rsidR="009A3525">
              <w:t>.</w:t>
            </w:r>
            <w:r>
              <w:t xml:space="preserve"> We continue </w:t>
            </w:r>
            <w:r w:rsidR="009A3525">
              <w:t xml:space="preserve">the relationship building process </w:t>
            </w:r>
            <w:r>
              <w:t xml:space="preserve">with these </w:t>
            </w:r>
            <w:r w:rsidR="009A3525">
              <w:t xml:space="preserve">organizations so they can </w:t>
            </w:r>
            <w:r>
              <w:t>comfortabl</w:t>
            </w:r>
            <w:r w:rsidR="009A3525">
              <w:t>y</w:t>
            </w:r>
            <w:r>
              <w:t xml:space="preserve"> recommend LHMR as a</w:t>
            </w:r>
            <w:r w:rsidR="009A3525">
              <w:t xml:space="preserve"> </w:t>
            </w:r>
            <w:r>
              <w:t>resource.</w:t>
            </w:r>
            <w:r w:rsidR="00DA50E2">
              <w:t xml:space="preserve"> Stay tuned!</w:t>
            </w:r>
          </w:p>
          <w:p w14:paraId="5F8F05DE" w14:textId="793AAAC3" w:rsidR="00BD59BC" w:rsidRPr="00BD59BC" w:rsidRDefault="001A3D2D" w:rsidP="00BD59BC">
            <w:pPr>
              <w:pStyle w:val="Heading2"/>
              <w:rPr>
                <w:i/>
                <w:iCs/>
              </w:rPr>
            </w:pPr>
            <w:r>
              <w:rPr>
                <w:i/>
                <w:iCs/>
              </w:rPr>
              <w:t xml:space="preserve">Giving Tuesday is </w:t>
            </w:r>
            <w:r w:rsidR="000A6AE0">
              <w:rPr>
                <w:i/>
                <w:iCs/>
              </w:rPr>
              <w:t>November 30, 2021</w:t>
            </w:r>
          </w:p>
          <w:p w14:paraId="22C02D55" w14:textId="6D827CFB" w:rsidR="000A6AE0" w:rsidRDefault="007E2759" w:rsidP="00285D38">
            <w:r>
              <w:t>Giving Tuesday is quickly approaching! This is Facebook’s annual fundraising event specifically for nonprofit organizations. Giving Tuesday is a significant</w:t>
            </w:r>
            <w:r w:rsidR="00DA50E2">
              <w:t xml:space="preserve"> annual</w:t>
            </w:r>
            <w:r>
              <w:t xml:space="preserve"> financial provision for LHM</w:t>
            </w:r>
            <w:r w:rsidR="001A3D2D">
              <w:t>R</w:t>
            </w:r>
            <w:r>
              <w:t>. We invite you to participate in this opportunity</w:t>
            </w:r>
            <w:r w:rsidR="00DA50E2">
              <w:t xml:space="preserve">, and, </w:t>
            </w:r>
            <w:r w:rsidR="009256E7">
              <w:t>if</w:t>
            </w:r>
            <w:r>
              <w:t xml:space="preserve"> comfortable, </w:t>
            </w:r>
            <w:r w:rsidR="001A3D2D">
              <w:t xml:space="preserve">consider </w:t>
            </w:r>
            <w:r w:rsidR="00BD6DE1">
              <w:t>reposting</w:t>
            </w:r>
            <w:r>
              <w:t xml:space="preserve"> LHMR’s Giving Tuesday social media</w:t>
            </w:r>
            <w:r w:rsidR="00BD6DE1">
              <w:t xml:space="preserve"> posts on your personal social media platforms.</w:t>
            </w:r>
          </w:p>
          <w:p w14:paraId="2B3FB926" w14:textId="77777777" w:rsidR="001B2FB3" w:rsidRDefault="001B2FB3" w:rsidP="00285D38"/>
          <w:p w14:paraId="6E4D0591" w14:textId="5A129C7E" w:rsidR="0089100B" w:rsidRDefault="0089100B" w:rsidP="0089100B">
            <w:pPr>
              <w:pStyle w:val="Heading2"/>
              <w:rPr>
                <w:i/>
                <w:iCs/>
              </w:rPr>
            </w:pPr>
            <w:r>
              <w:rPr>
                <w:i/>
                <w:iCs/>
              </w:rPr>
              <w:lastRenderedPageBreak/>
              <w:t>Family news</w:t>
            </w:r>
          </w:p>
          <w:p w14:paraId="3ED415A4" w14:textId="55D11008" w:rsidR="00DF7661" w:rsidRDefault="0089100B" w:rsidP="0089100B">
            <w:r>
              <w:t>Our son, Evan, married Gabby Kramer on June 11</w:t>
            </w:r>
            <w:r w:rsidRPr="0089100B">
              <w:rPr>
                <w:vertAlign w:val="superscript"/>
              </w:rPr>
              <w:t>th</w:t>
            </w:r>
            <w:r>
              <w:t xml:space="preserve">! It was a weekend full of pure joy as we celebrated their special day. </w:t>
            </w:r>
            <w:r w:rsidR="00852BB0">
              <w:t>We are delighted to finally have a daughter and to be interwoven into the Kramer family.</w:t>
            </w:r>
          </w:p>
          <w:p w14:paraId="61964DCD" w14:textId="4F1AA03C" w:rsidR="00852BB0" w:rsidRDefault="00DF7661" w:rsidP="00852BB0">
            <w:r>
              <w:t>S</w:t>
            </w:r>
            <w:r w:rsidR="0089100B">
              <w:t>hortly thereafter</w:t>
            </w:r>
            <w:r>
              <w:t xml:space="preserve">, </w:t>
            </w:r>
            <w:r w:rsidR="00852BB0">
              <w:t>the new Mr. and Mrs. Packard</w:t>
            </w:r>
            <w:r w:rsidR="0089100B">
              <w:t xml:space="preserve"> blessed us with a grand pup</w:t>
            </w:r>
            <w:r w:rsidR="00DF27E0">
              <w:t>.</w:t>
            </w:r>
            <w:r w:rsidR="0089100B">
              <w:t xml:space="preserve"> He’s a beautiful Alaskan Malamute</w:t>
            </w:r>
            <w:r>
              <w:t xml:space="preserve"> named Mowgli. Mowgli Moon Packard to be exact!</w:t>
            </w:r>
            <w:r w:rsidR="00852BB0">
              <w:t xml:space="preserve"> Such blessed days for us. So grateful.</w:t>
            </w:r>
          </w:p>
          <w:p w14:paraId="7B71425A" w14:textId="430B6511" w:rsidR="00852BB0" w:rsidRDefault="00852BB0" w:rsidP="00852BB0"/>
          <w:p w14:paraId="27310615" w14:textId="40AD5DB4" w:rsidR="00852BB0" w:rsidRDefault="00852BB0" w:rsidP="00852BB0"/>
          <w:p w14:paraId="55F09FC0" w14:textId="014F925C" w:rsidR="00852BB0" w:rsidRDefault="00487A74" w:rsidP="00852BB0">
            <w:r>
              <w:rPr>
                <w:rFonts w:eastAsia="Times New Roman"/>
                <w:noProof/>
              </w:rPr>
              <w:drawing>
                <wp:inline distT="0" distB="0" distL="0" distR="0" wp14:anchorId="25D165BE" wp14:editId="418FB5CF">
                  <wp:extent cx="1828800" cy="274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r w:rsidR="00E33028">
              <w:rPr>
                <w:rFonts w:eastAsia="Times New Roman"/>
                <w:noProof/>
              </w:rPr>
              <w:t xml:space="preserve">   </w:t>
            </w:r>
            <w:r w:rsidR="00E33028">
              <w:rPr>
                <w:rFonts w:eastAsia="Times New Roman"/>
                <w:noProof/>
              </w:rPr>
              <w:drawing>
                <wp:inline distT="0" distB="0" distL="0" distR="0" wp14:anchorId="15367DE2" wp14:editId="5422210D">
                  <wp:extent cx="2011045" cy="2723515"/>
                  <wp:effectExtent l="0" t="0" r="825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2018566" cy="2733701"/>
                          </a:xfrm>
                          <a:prstGeom prst="rect">
                            <a:avLst/>
                          </a:prstGeom>
                          <a:noFill/>
                          <a:ln>
                            <a:noFill/>
                          </a:ln>
                        </pic:spPr>
                      </pic:pic>
                    </a:graphicData>
                  </a:graphic>
                </wp:inline>
              </w:drawing>
            </w:r>
          </w:p>
          <w:p w14:paraId="70C551BF" w14:textId="5CDE0EB0" w:rsidR="00852BB0" w:rsidRDefault="00852BB0" w:rsidP="00852BB0"/>
          <w:p w14:paraId="3F9EA98C" w14:textId="77777777" w:rsidR="00852BB0" w:rsidRPr="00852BB0" w:rsidRDefault="00852BB0" w:rsidP="00852BB0"/>
          <w:p w14:paraId="288D7971" w14:textId="7DFB01EE" w:rsidR="000A6AE0" w:rsidRDefault="000A6AE0" w:rsidP="000A6AE0">
            <w:pPr>
              <w:pStyle w:val="Heading2"/>
              <w:rPr>
                <w:i/>
                <w:iCs/>
              </w:rPr>
            </w:pPr>
            <w:r>
              <w:rPr>
                <w:i/>
                <w:iCs/>
              </w:rPr>
              <w:t>end of year giving</w:t>
            </w:r>
          </w:p>
          <w:p w14:paraId="750D151C" w14:textId="2E77D2A5" w:rsidR="007E2759" w:rsidRDefault="007E2759" w:rsidP="007E2759">
            <w:r>
              <w:t xml:space="preserve">Keep Living Hope Mountain Respite in mind as you consider making end-of-year financial gifts. LHMR is a tax-exempt nonprofit ministry under Internal Revenue Code Section 501 (c) (3). </w:t>
            </w:r>
            <w:r w:rsidR="002E0996">
              <w:t xml:space="preserve">Our </w:t>
            </w:r>
            <w:r>
              <w:t xml:space="preserve">website provides various giving options. </w:t>
            </w:r>
          </w:p>
          <w:p w14:paraId="007D61E0" w14:textId="77777777" w:rsidR="002E0996" w:rsidRPr="002E0996" w:rsidRDefault="002E0996" w:rsidP="002E0996"/>
          <w:p w14:paraId="09F5A7AE" w14:textId="2D87FAEE" w:rsidR="00266F6D" w:rsidRDefault="0089100B" w:rsidP="00E02886">
            <w:pPr>
              <w:pStyle w:val="Heading2"/>
              <w:rPr>
                <w:i/>
                <w:iCs/>
              </w:rPr>
            </w:pPr>
            <w:r>
              <w:rPr>
                <w:i/>
                <w:iCs/>
              </w:rPr>
              <w:t>p</w:t>
            </w:r>
            <w:r w:rsidR="005F70E4">
              <w:rPr>
                <w:i/>
                <w:iCs/>
              </w:rPr>
              <w:t>rayer requests</w:t>
            </w:r>
          </w:p>
          <w:p w14:paraId="1D61CEF2" w14:textId="4932CBF0" w:rsidR="002C7F4E" w:rsidRDefault="00BD59BC" w:rsidP="00285D38">
            <w:pPr>
              <w:rPr>
                <w:szCs w:val="18"/>
              </w:rPr>
            </w:pPr>
            <w:r>
              <w:rPr>
                <w:szCs w:val="18"/>
              </w:rPr>
              <w:t xml:space="preserve">We </w:t>
            </w:r>
            <w:r w:rsidR="00266F6D" w:rsidRPr="00CF45EB">
              <w:rPr>
                <w:szCs w:val="18"/>
              </w:rPr>
              <w:t xml:space="preserve">appreciate your </w:t>
            </w:r>
            <w:r w:rsidR="00DA50E2">
              <w:rPr>
                <w:szCs w:val="18"/>
              </w:rPr>
              <w:t xml:space="preserve">specific </w:t>
            </w:r>
            <w:r w:rsidR="00E73691">
              <w:rPr>
                <w:szCs w:val="18"/>
              </w:rPr>
              <w:t>prayers</w:t>
            </w:r>
            <w:r w:rsidR="00374E46">
              <w:rPr>
                <w:szCs w:val="18"/>
              </w:rPr>
              <w:t>:</w:t>
            </w:r>
          </w:p>
          <w:p w14:paraId="46CF43B4" w14:textId="23F80C9B" w:rsidR="00AF1159" w:rsidRPr="00AF1159" w:rsidRDefault="00E73691" w:rsidP="00374E46">
            <w:pPr>
              <w:pStyle w:val="ListParagraph"/>
              <w:numPr>
                <w:ilvl w:val="0"/>
                <w:numId w:val="1"/>
              </w:numPr>
              <w:rPr>
                <w:b/>
                <w:bCs/>
                <w:i/>
                <w:iCs/>
                <w:sz w:val="22"/>
              </w:rPr>
            </w:pPr>
            <w:r>
              <w:rPr>
                <w:szCs w:val="18"/>
              </w:rPr>
              <w:t>T</w:t>
            </w:r>
            <w:r w:rsidR="00374E46">
              <w:rPr>
                <w:szCs w:val="18"/>
              </w:rPr>
              <w:t>hat the Googl</w:t>
            </w:r>
            <w:r w:rsidR="00A7464E">
              <w:rPr>
                <w:szCs w:val="18"/>
              </w:rPr>
              <w:t>e</w:t>
            </w:r>
            <w:r w:rsidR="00417B12">
              <w:rPr>
                <w:szCs w:val="18"/>
              </w:rPr>
              <w:t xml:space="preserve"> Ads </w:t>
            </w:r>
            <w:r w:rsidR="00DF27E0">
              <w:rPr>
                <w:szCs w:val="18"/>
              </w:rPr>
              <w:t>g</w:t>
            </w:r>
            <w:r w:rsidR="00AF1159">
              <w:rPr>
                <w:szCs w:val="18"/>
              </w:rPr>
              <w:t xml:space="preserve">rant </w:t>
            </w:r>
            <w:r>
              <w:rPr>
                <w:szCs w:val="18"/>
              </w:rPr>
              <w:t xml:space="preserve">reaches </w:t>
            </w:r>
            <w:r w:rsidR="00AF1159">
              <w:rPr>
                <w:szCs w:val="18"/>
              </w:rPr>
              <w:t xml:space="preserve">marriages in deep grief </w:t>
            </w:r>
          </w:p>
          <w:p w14:paraId="31F129F3" w14:textId="7CFC76E5" w:rsidR="007607DF" w:rsidRPr="00361C72" w:rsidRDefault="007607DF" w:rsidP="00374E46">
            <w:pPr>
              <w:pStyle w:val="ListParagraph"/>
              <w:numPr>
                <w:ilvl w:val="0"/>
                <w:numId w:val="1"/>
              </w:numPr>
              <w:rPr>
                <w:b/>
                <w:bCs/>
                <w:i/>
                <w:iCs/>
                <w:sz w:val="22"/>
              </w:rPr>
            </w:pPr>
            <w:r>
              <w:rPr>
                <w:szCs w:val="18"/>
              </w:rPr>
              <w:t>Opportunities</w:t>
            </w:r>
            <w:r w:rsidR="00E73691">
              <w:rPr>
                <w:szCs w:val="18"/>
              </w:rPr>
              <w:t xml:space="preserve"> to further develop relationships with organizations and ministries that</w:t>
            </w:r>
            <w:r>
              <w:rPr>
                <w:szCs w:val="18"/>
              </w:rPr>
              <w:t xml:space="preserve"> have a broad presence and reach into communities across the nation.</w:t>
            </w:r>
          </w:p>
          <w:p w14:paraId="7C6A2679" w14:textId="0E9AD081" w:rsidR="00361C72" w:rsidRPr="007607DF" w:rsidRDefault="00361C72" w:rsidP="00374E46">
            <w:pPr>
              <w:pStyle w:val="ListParagraph"/>
              <w:numPr>
                <w:ilvl w:val="0"/>
                <w:numId w:val="1"/>
              </w:numPr>
              <w:rPr>
                <w:b/>
                <w:bCs/>
                <w:i/>
                <w:iCs/>
                <w:sz w:val="22"/>
              </w:rPr>
            </w:pPr>
            <w:r>
              <w:rPr>
                <w:szCs w:val="18"/>
              </w:rPr>
              <w:t>That God increases our patience and trust as we allow Him to reveal His desire for this ministry. Protection from discouragement.</w:t>
            </w:r>
          </w:p>
          <w:p w14:paraId="0BE32A05" w14:textId="77777777" w:rsidR="007607DF" w:rsidRPr="00AF1159" w:rsidRDefault="007607DF" w:rsidP="007607DF">
            <w:pPr>
              <w:pStyle w:val="ListParagraph"/>
              <w:numPr>
                <w:ilvl w:val="0"/>
                <w:numId w:val="1"/>
              </w:numPr>
              <w:rPr>
                <w:b/>
                <w:bCs/>
                <w:i/>
                <w:iCs/>
                <w:sz w:val="22"/>
              </w:rPr>
            </w:pPr>
            <w:r w:rsidRPr="00374E46">
              <w:rPr>
                <w:szCs w:val="18"/>
              </w:rPr>
              <w:t>Prayers for us individually, our marriage, and our courage to step directly into the pain of grieving marriages.</w:t>
            </w:r>
          </w:p>
          <w:p w14:paraId="7CA72251" w14:textId="79EDC6D1" w:rsidR="00266F6D" w:rsidRPr="00374E46" w:rsidRDefault="00266F6D" w:rsidP="007607DF">
            <w:pPr>
              <w:pStyle w:val="ListParagraph"/>
              <w:rPr>
                <w:b/>
                <w:bCs/>
                <w:i/>
                <w:iCs/>
                <w:sz w:val="22"/>
              </w:rPr>
            </w:pPr>
            <w:r w:rsidRPr="00374E46">
              <w:rPr>
                <w:szCs w:val="18"/>
              </w:rPr>
              <w:br/>
            </w:r>
          </w:p>
          <w:p w14:paraId="6594940C" w14:textId="22ADC66A" w:rsidR="00266F6D" w:rsidRPr="00F63067" w:rsidRDefault="00266F6D" w:rsidP="008A716C">
            <w:pPr>
              <w:rPr>
                <w:i/>
                <w:iCs/>
                <w:color w:val="FFFFFF" w:themeColor="background1"/>
              </w:rPr>
            </w:pPr>
          </w:p>
        </w:tc>
      </w:tr>
    </w:tbl>
    <w:p w14:paraId="7DE81650" w14:textId="7A118B45" w:rsidR="0043117B" w:rsidRPr="00F63067" w:rsidRDefault="009A75D3" w:rsidP="000C45FF">
      <w:pPr>
        <w:tabs>
          <w:tab w:val="left" w:pos="990"/>
        </w:tabs>
        <w:rPr>
          <w:i/>
          <w:iCs/>
        </w:rPr>
      </w:pPr>
    </w:p>
    <w:sectPr w:rsidR="0043117B" w:rsidRPr="00F63067" w:rsidSect="00E02886">
      <w:headerReference w:type="default" r:id="rId1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D38653" w14:textId="77777777" w:rsidR="009A75D3" w:rsidRDefault="009A75D3" w:rsidP="000C45FF">
      <w:r>
        <w:separator/>
      </w:r>
    </w:p>
  </w:endnote>
  <w:endnote w:type="continuationSeparator" w:id="0">
    <w:p w14:paraId="7832545A" w14:textId="77777777" w:rsidR="009A75D3" w:rsidRDefault="009A75D3" w:rsidP="000C4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Meiryo">
    <w:altName w:val="メイリオ"/>
    <w:charset w:val="80"/>
    <w:family w:val="swiss"/>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12B186" w14:textId="77777777" w:rsidR="009A75D3" w:rsidRDefault="009A75D3" w:rsidP="000C45FF">
      <w:r>
        <w:separator/>
      </w:r>
    </w:p>
  </w:footnote>
  <w:footnote w:type="continuationSeparator" w:id="0">
    <w:p w14:paraId="7D96DA1C" w14:textId="77777777" w:rsidR="009A75D3" w:rsidRDefault="009A75D3" w:rsidP="000C45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8AFC2" w14:textId="77777777" w:rsidR="000C45FF" w:rsidRDefault="000C45FF">
    <w:pPr>
      <w:pStyle w:val="Header"/>
    </w:pPr>
    <w:r>
      <w:rPr>
        <w:noProof/>
      </w:rPr>
      <w:drawing>
        <wp:anchor distT="0" distB="0" distL="114300" distR="114300" simplePos="0" relativeHeight="251658240" behindDoc="1" locked="0" layoutInCell="1" allowOverlap="1" wp14:anchorId="6CB93DBD" wp14:editId="19825E45">
          <wp:simplePos x="0" y="0"/>
          <wp:positionH relativeFrom="page">
            <wp:align>center</wp:align>
          </wp:positionH>
          <wp:positionV relativeFrom="page">
            <wp:align>center</wp:align>
          </wp:positionV>
          <wp:extent cx="7260336" cy="9628632"/>
          <wp:effectExtent l="0" t="0" r="0" b="0"/>
          <wp:wrapNone/>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260336" cy="962863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606A88"/>
    <w:multiLevelType w:val="hybridMultilevel"/>
    <w:tmpl w:val="A76ED8C4"/>
    <w:lvl w:ilvl="0" w:tplc="C8304E28">
      <w:start w:val="2"/>
      <w:numFmt w:val="bullet"/>
      <w:lvlText w:val=""/>
      <w:lvlJc w:val="left"/>
      <w:pPr>
        <w:ind w:left="720" w:hanging="360"/>
      </w:pPr>
      <w:rPr>
        <w:rFonts w:ascii="Symbol" w:eastAsiaTheme="minorEastAsia" w:hAnsi="Symbol" w:cstheme="minorBidi" w:hint="default"/>
        <w:b w:val="0"/>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716A"/>
    <w:rsid w:val="00036450"/>
    <w:rsid w:val="000707EB"/>
    <w:rsid w:val="00086834"/>
    <w:rsid w:val="00094499"/>
    <w:rsid w:val="00095A90"/>
    <w:rsid w:val="000A6AE0"/>
    <w:rsid w:val="000C45FF"/>
    <w:rsid w:val="000E3FD1"/>
    <w:rsid w:val="000F0414"/>
    <w:rsid w:val="001014CD"/>
    <w:rsid w:val="0010651E"/>
    <w:rsid w:val="00112054"/>
    <w:rsid w:val="0014427E"/>
    <w:rsid w:val="00151589"/>
    <w:rsid w:val="001525E1"/>
    <w:rsid w:val="00167A57"/>
    <w:rsid w:val="00180329"/>
    <w:rsid w:val="00186F40"/>
    <w:rsid w:val="0019001F"/>
    <w:rsid w:val="001A3D2D"/>
    <w:rsid w:val="001A74A5"/>
    <w:rsid w:val="001B2ABD"/>
    <w:rsid w:val="001B2FB3"/>
    <w:rsid w:val="001E0391"/>
    <w:rsid w:val="001E1759"/>
    <w:rsid w:val="001F1ECC"/>
    <w:rsid w:val="0021151B"/>
    <w:rsid w:val="002400EB"/>
    <w:rsid w:val="00256CF7"/>
    <w:rsid w:val="00266F6D"/>
    <w:rsid w:val="00277C76"/>
    <w:rsid w:val="00281FD5"/>
    <w:rsid w:val="00285D38"/>
    <w:rsid w:val="002C5C4D"/>
    <w:rsid w:val="002C716A"/>
    <w:rsid w:val="002C7F4E"/>
    <w:rsid w:val="002E0996"/>
    <w:rsid w:val="0030481B"/>
    <w:rsid w:val="003156FC"/>
    <w:rsid w:val="003254B5"/>
    <w:rsid w:val="00361C72"/>
    <w:rsid w:val="0037121F"/>
    <w:rsid w:val="00372BE5"/>
    <w:rsid w:val="00374E46"/>
    <w:rsid w:val="00391FF7"/>
    <w:rsid w:val="003A6B7D"/>
    <w:rsid w:val="003B06CA"/>
    <w:rsid w:val="004071FC"/>
    <w:rsid w:val="00417B12"/>
    <w:rsid w:val="00445947"/>
    <w:rsid w:val="00450077"/>
    <w:rsid w:val="004813B3"/>
    <w:rsid w:val="00487A74"/>
    <w:rsid w:val="00496591"/>
    <w:rsid w:val="004C63E4"/>
    <w:rsid w:val="004D3011"/>
    <w:rsid w:val="005254DC"/>
    <w:rsid w:val="005262AC"/>
    <w:rsid w:val="00563D4D"/>
    <w:rsid w:val="005D0521"/>
    <w:rsid w:val="005E39D5"/>
    <w:rsid w:val="005F70E4"/>
    <w:rsid w:val="00600670"/>
    <w:rsid w:val="0062123A"/>
    <w:rsid w:val="0063603E"/>
    <w:rsid w:val="00646E75"/>
    <w:rsid w:val="006771D0"/>
    <w:rsid w:val="006D45B5"/>
    <w:rsid w:val="00715FCB"/>
    <w:rsid w:val="00743101"/>
    <w:rsid w:val="007607DF"/>
    <w:rsid w:val="00763FA3"/>
    <w:rsid w:val="007775E1"/>
    <w:rsid w:val="007867A0"/>
    <w:rsid w:val="00787F4D"/>
    <w:rsid w:val="007927F5"/>
    <w:rsid w:val="007A45E0"/>
    <w:rsid w:val="007C25DB"/>
    <w:rsid w:val="007D1B8D"/>
    <w:rsid w:val="007E2759"/>
    <w:rsid w:val="00802CA0"/>
    <w:rsid w:val="00810F88"/>
    <w:rsid w:val="00845563"/>
    <w:rsid w:val="00852BB0"/>
    <w:rsid w:val="0085514A"/>
    <w:rsid w:val="008569D3"/>
    <w:rsid w:val="0089100B"/>
    <w:rsid w:val="008A716C"/>
    <w:rsid w:val="008C3534"/>
    <w:rsid w:val="009137CC"/>
    <w:rsid w:val="00917A22"/>
    <w:rsid w:val="00922E7C"/>
    <w:rsid w:val="009256E7"/>
    <w:rsid w:val="009260CD"/>
    <w:rsid w:val="00952C25"/>
    <w:rsid w:val="009A3525"/>
    <w:rsid w:val="009A75D3"/>
    <w:rsid w:val="009A7E57"/>
    <w:rsid w:val="009B1387"/>
    <w:rsid w:val="00A07327"/>
    <w:rsid w:val="00A17E04"/>
    <w:rsid w:val="00A2118D"/>
    <w:rsid w:val="00A24723"/>
    <w:rsid w:val="00A6617B"/>
    <w:rsid w:val="00A7464E"/>
    <w:rsid w:val="00A92384"/>
    <w:rsid w:val="00AA5BA6"/>
    <w:rsid w:val="00AD76E2"/>
    <w:rsid w:val="00AF1159"/>
    <w:rsid w:val="00B20152"/>
    <w:rsid w:val="00B359E4"/>
    <w:rsid w:val="00B465FE"/>
    <w:rsid w:val="00B57D98"/>
    <w:rsid w:val="00B70850"/>
    <w:rsid w:val="00B862BB"/>
    <w:rsid w:val="00BB37F1"/>
    <w:rsid w:val="00BD264B"/>
    <w:rsid w:val="00BD59BC"/>
    <w:rsid w:val="00BD6DE1"/>
    <w:rsid w:val="00C0069D"/>
    <w:rsid w:val="00C057A6"/>
    <w:rsid w:val="00C066B6"/>
    <w:rsid w:val="00C37BA1"/>
    <w:rsid w:val="00C4674C"/>
    <w:rsid w:val="00C506CF"/>
    <w:rsid w:val="00C6713A"/>
    <w:rsid w:val="00C72BED"/>
    <w:rsid w:val="00C81C75"/>
    <w:rsid w:val="00C9578B"/>
    <w:rsid w:val="00CB0055"/>
    <w:rsid w:val="00CB62D6"/>
    <w:rsid w:val="00CB6793"/>
    <w:rsid w:val="00CF45EB"/>
    <w:rsid w:val="00CF5C90"/>
    <w:rsid w:val="00D17C42"/>
    <w:rsid w:val="00D2522B"/>
    <w:rsid w:val="00D422DE"/>
    <w:rsid w:val="00D5459D"/>
    <w:rsid w:val="00DA077D"/>
    <w:rsid w:val="00DA1F4D"/>
    <w:rsid w:val="00DA50E2"/>
    <w:rsid w:val="00DD172A"/>
    <w:rsid w:val="00DD4AD3"/>
    <w:rsid w:val="00DF27E0"/>
    <w:rsid w:val="00DF7661"/>
    <w:rsid w:val="00E02886"/>
    <w:rsid w:val="00E25A26"/>
    <w:rsid w:val="00E33028"/>
    <w:rsid w:val="00E4381A"/>
    <w:rsid w:val="00E450A2"/>
    <w:rsid w:val="00E55D74"/>
    <w:rsid w:val="00E70DC1"/>
    <w:rsid w:val="00E73691"/>
    <w:rsid w:val="00E82A2A"/>
    <w:rsid w:val="00EC1D0E"/>
    <w:rsid w:val="00EE129E"/>
    <w:rsid w:val="00F33F9C"/>
    <w:rsid w:val="00F368A0"/>
    <w:rsid w:val="00F60274"/>
    <w:rsid w:val="00F63067"/>
    <w:rsid w:val="00F77FB9"/>
    <w:rsid w:val="00F846CD"/>
    <w:rsid w:val="00F971C5"/>
    <w:rsid w:val="00FB068F"/>
    <w:rsid w:val="00FD7B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F79395"/>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1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lsdException w:name="Hashtag" w:semiHidden="1"/>
    <w:lsdException w:name="Smart Link" w:semiHidden="1" w:unhideWhenUsed="1"/>
  </w:latentStyles>
  <w:style w:type="paragraph" w:default="1" w:styleId="Normal">
    <w:name w:val="Normal"/>
    <w:qFormat/>
    <w:rsid w:val="00B359E4"/>
    <w:rPr>
      <w:sz w:val="18"/>
      <w:szCs w:val="22"/>
    </w:rPr>
  </w:style>
  <w:style w:type="paragraph" w:styleId="Heading1">
    <w:name w:val="heading 1"/>
    <w:basedOn w:val="Normal"/>
    <w:next w:val="Normal"/>
    <w:link w:val="Heading1Char"/>
    <w:uiPriority w:val="9"/>
    <w:qFormat/>
    <w:rsid w:val="00AD76E2"/>
    <w:pPr>
      <w:keepNext/>
      <w:keepLines/>
      <w:spacing w:before="240"/>
      <w:outlineLvl w:val="0"/>
    </w:pPr>
    <w:rPr>
      <w:rFonts w:asciiTheme="majorHAnsi" w:eastAsiaTheme="majorEastAsia" w:hAnsiTheme="majorHAnsi" w:cstheme="majorBidi"/>
      <w:color w:val="548AB7" w:themeColor="accent1" w:themeShade="BF"/>
      <w:sz w:val="32"/>
      <w:szCs w:val="32"/>
    </w:rPr>
  </w:style>
  <w:style w:type="paragraph" w:styleId="Heading2">
    <w:name w:val="heading 2"/>
    <w:basedOn w:val="Normal"/>
    <w:next w:val="Normal"/>
    <w:link w:val="Heading2Char"/>
    <w:uiPriority w:val="9"/>
    <w:qFormat/>
    <w:rsid w:val="004D3011"/>
    <w:pPr>
      <w:keepNext/>
      <w:keepLines/>
      <w:pBdr>
        <w:bottom w:val="single" w:sz="8" w:space="1" w:color="94B6D2" w:themeColor="accent1"/>
      </w:pBdr>
      <w:spacing w:before="240" w:after="120"/>
      <w:outlineLvl w:val="1"/>
    </w:pPr>
    <w:rPr>
      <w:rFonts w:asciiTheme="majorHAnsi" w:eastAsiaTheme="majorEastAsia" w:hAnsiTheme="majorHAnsi" w:cstheme="majorBidi"/>
      <w:b/>
      <w:bCs/>
      <w:caps/>
      <w:sz w:val="22"/>
      <w:szCs w:val="26"/>
    </w:rPr>
  </w:style>
  <w:style w:type="paragraph" w:styleId="Heading3">
    <w:name w:val="heading 3"/>
    <w:basedOn w:val="Normal"/>
    <w:next w:val="Normal"/>
    <w:link w:val="Heading3Char"/>
    <w:uiPriority w:val="9"/>
    <w:qFormat/>
    <w:rsid w:val="00D5459D"/>
    <w:pPr>
      <w:keepNext/>
      <w:keepLines/>
      <w:spacing w:before="240" w:after="120"/>
      <w:outlineLvl w:val="2"/>
    </w:pPr>
    <w:rPr>
      <w:rFonts w:asciiTheme="majorHAnsi" w:eastAsiaTheme="majorEastAsia" w:hAnsiTheme="majorHAnsi" w:cstheme="majorBidi"/>
      <w:b/>
      <w:caps/>
      <w:color w:val="548AB7" w:themeColor="accent1" w:themeShade="BF"/>
      <w:sz w:val="22"/>
      <w:szCs w:val="24"/>
    </w:rPr>
  </w:style>
  <w:style w:type="paragraph" w:styleId="Heading4">
    <w:name w:val="heading 4"/>
    <w:basedOn w:val="Normal"/>
    <w:next w:val="Normal"/>
    <w:link w:val="Heading4Char"/>
    <w:uiPriority w:val="9"/>
    <w:qFormat/>
    <w:rsid w:val="00B359E4"/>
    <w:pP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D3011"/>
    <w:rPr>
      <w:rFonts w:asciiTheme="majorHAnsi" w:eastAsiaTheme="majorEastAsia" w:hAnsiTheme="majorHAnsi" w:cstheme="majorBidi"/>
      <w:b/>
      <w:bCs/>
      <w:caps/>
      <w:sz w:val="22"/>
      <w:szCs w:val="26"/>
    </w:rPr>
  </w:style>
  <w:style w:type="paragraph" w:styleId="Title">
    <w:name w:val="Title"/>
    <w:basedOn w:val="Normal"/>
    <w:next w:val="Normal"/>
    <w:link w:val="TitleChar"/>
    <w:uiPriority w:val="10"/>
    <w:qFormat/>
    <w:rsid w:val="001B2ABD"/>
    <w:rPr>
      <w:caps/>
      <w:color w:val="000000" w:themeColor="text1"/>
      <w:sz w:val="96"/>
      <w:szCs w:val="76"/>
    </w:rPr>
  </w:style>
  <w:style w:type="character" w:customStyle="1" w:styleId="TitleChar">
    <w:name w:val="Title Char"/>
    <w:basedOn w:val="DefaultParagraphFont"/>
    <w:link w:val="Title"/>
    <w:uiPriority w:val="10"/>
    <w:rsid w:val="001B2ABD"/>
    <w:rPr>
      <w:caps/>
      <w:color w:val="000000" w:themeColor="text1"/>
      <w:sz w:val="96"/>
      <w:szCs w:val="76"/>
    </w:rPr>
  </w:style>
  <w:style w:type="character" w:styleId="Emphasis">
    <w:name w:val="Emphasis"/>
    <w:basedOn w:val="DefaultParagraphFont"/>
    <w:uiPriority w:val="11"/>
    <w:semiHidden/>
    <w:qFormat/>
    <w:rsid w:val="00E25A26"/>
    <w:rPr>
      <w:i/>
      <w:iCs/>
    </w:rPr>
  </w:style>
  <w:style w:type="character" w:customStyle="1" w:styleId="Heading1Char">
    <w:name w:val="Heading 1 Char"/>
    <w:basedOn w:val="DefaultParagraphFont"/>
    <w:link w:val="Heading1"/>
    <w:uiPriority w:val="9"/>
    <w:rsid w:val="00AD76E2"/>
    <w:rPr>
      <w:rFonts w:asciiTheme="majorHAnsi" w:eastAsiaTheme="majorEastAsia" w:hAnsiTheme="majorHAnsi" w:cstheme="majorBidi"/>
      <w:color w:val="548AB7" w:themeColor="accent1" w:themeShade="BF"/>
      <w:sz w:val="32"/>
      <w:szCs w:val="32"/>
    </w:rPr>
  </w:style>
  <w:style w:type="paragraph" w:styleId="Date">
    <w:name w:val="Date"/>
    <w:basedOn w:val="Normal"/>
    <w:next w:val="Normal"/>
    <w:link w:val="DateChar"/>
    <w:uiPriority w:val="99"/>
    <w:rsid w:val="00036450"/>
  </w:style>
  <w:style w:type="character" w:customStyle="1" w:styleId="DateChar">
    <w:name w:val="Date Char"/>
    <w:basedOn w:val="DefaultParagraphFont"/>
    <w:link w:val="Date"/>
    <w:uiPriority w:val="99"/>
    <w:rsid w:val="00036450"/>
    <w:rPr>
      <w:sz w:val="18"/>
      <w:szCs w:val="22"/>
    </w:rPr>
  </w:style>
  <w:style w:type="character" w:styleId="Hyperlink">
    <w:name w:val="Hyperlink"/>
    <w:basedOn w:val="DefaultParagraphFont"/>
    <w:uiPriority w:val="99"/>
    <w:unhideWhenUsed/>
    <w:rsid w:val="00281FD5"/>
    <w:rPr>
      <w:color w:val="B85A22" w:themeColor="accent2" w:themeShade="BF"/>
      <w:u w:val="single"/>
    </w:rPr>
  </w:style>
  <w:style w:type="character" w:styleId="UnresolvedMention">
    <w:name w:val="Unresolved Mention"/>
    <w:basedOn w:val="DefaultParagraphFont"/>
    <w:uiPriority w:val="99"/>
    <w:semiHidden/>
    <w:rsid w:val="004813B3"/>
    <w:rPr>
      <w:color w:val="605E5C"/>
      <w:shd w:val="clear" w:color="auto" w:fill="E1DFDD"/>
    </w:rPr>
  </w:style>
  <w:style w:type="paragraph" w:styleId="Header">
    <w:name w:val="header"/>
    <w:basedOn w:val="Normal"/>
    <w:link w:val="HeaderChar"/>
    <w:uiPriority w:val="99"/>
    <w:semiHidden/>
    <w:rsid w:val="000C45FF"/>
    <w:pPr>
      <w:tabs>
        <w:tab w:val="center" w:pos="4680"/>
        <w:tab w:val="right" w:pos="9360"/>
      </w:tabs>
    </w:pPr>
  </w:style>
  <w:style w:type="character" w:customStyle="1" w:styleId="HeaderChar">
    <w:name w:val="Header Char"/>
    <w:basedOn w:val="DefaultParagraphFont"/>
    <w:link w:val="Header"/>
    <w:uiPriority w:val="99"/>
    <w:semiHidden/>
    <w:rsid w:val="000C45FF"/>
    <w:rPr>
      <w:sz w:val="22"/>
      <w:szCs w:val="22"/>
    </w:rPr>
  </w:style>
  <w:style w:type="paragraph" w:styleId="Footer">
    <w:name w:val="footer"/>
    <w:basedOn w:val="Normal"/>
    <w:link w:val="FooterChar"/>
    <w:uiPriority w:val="99"/>
    <w:semiHidden/>
    <w:rsid w:val="000C45FF"/>
    <w:pPr>
      <w:tabs>
        <w:tab w:val="center" w:pos="4680"/>
        <w:tab w:val="right" w:pos="9360"/>
      </w:tabs>
    </w:pPr>
  </w:style>
  <w:style w:type="character" w:customStyle="1" w:styleId="FooterChar">
    <w:name w:val="Footer Char"/>
    <w:basedOn w:val="DefaultParagraphFont"/>
    <w:link w:val="Footer"/>
    <w:uiPriority w:val="99"/>
    <w:semiHidden/>
    <w:rsid w:val="000C45FF"/>
    <w:rPr>
      <w:sz w:val="22"/>
      <w:szCs w:val="22"/>
    </w:rPr>
  </w:style>
  <w:style w:type="table" w:styleId="TableGrid">
    <w:name w:val="Table Grid"/>
    <w:basedOn w:val="TableNormal"/>
    <w:uiPriority w:val="39"/>
    <w:rsid w:val="001B2A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B2ABD"/>
    <w:rPr>
      <w:color w:val="808080"/>
    </w:rPr>
  </w:style>
  <w:style w:type="paragraph" w:styleId="Subtitle">
    <w:name w:val="Subtitle"/>
    <w:basedOn w:val="Normal"/>
    <w:next w:val="Normal"/>
    <w:link w:val="SubtitleChar"/>
    <w:uiPriority w:val="11"/>
    <w:qFormat/>
    <w:rsid w:val="001B2ABD"/>
    <w:rPr>
      <w:color w:val="000000" w:themeColor="text1"/>
      <w:spacing w:val="19"/>
      <w:w w:val="86"/>
      <w:sz w:val="32"/>
      <w:szCs w:val="28"/>
      <w:fitText w:val="2160" w:id="1744560130"/>
    </w:rPr>
  </w:style>
  <w:style w:type="character" w:customStyle="1" w:styleId="SubtitleChar">
    <w:name w:val="Subtitle Char"/>
    <w:basedOn w:val="DefaultParagraphFont"/>
    <w:link w:val="Subtitle"/>
    <w:uiPriority w:val="11"/>
    <w:rsid w:val="001B2ABD"/>
    <w:rPr>
      <w:color w:val="000000" w:themeColor="text1"/>
      <w:spacing w:val="19"/>
      <w:w w:val="86"/>
      <w:sz w:val="32"/>
      <w:szCs w:val="28"/>
      <w:fitText w:val="2160" w:id="1744560130"/>
    </w:rPr>
  </w:style>
  <w:style w:type="character" w:customStyle="1" w:styleId="Heading3Char">
    <w:name w:val="Heading 3 Char"/>
    <w:basedOn w:val="DefaultParagraphFont"/>
    <w:link w:val="Heading3"/>
    <w:uiPriority w:val="9"/>
    <w:rsid w:val="00D5459D"/>
    <w:rPr>
      <w:rFonts w:asciiTheme="majorHAnsi" w:eastAsiaTheme="majorEastAsia" w:hAnsiTheme="majorHAnsi" w:cstheme="majorBidi"/>
      <w:b/>
      <w:caps/>
      <w:color w:val="548AB7" w:themeColor="accent1" w:themeShade="BF"/>
      <w:sz w:val="22"/>
    </w:rPr>
  </w:style>
  <w:style w:type="character" w:customStyle="1" w:styleId="Heading4Char">
    <w:name w:val="Heading 4 Char"/>
    <w:basedOn w:val="DefaultParagraphFont"/>
    <w:link w:val="Heading4"/>
    <w:uiPriority w:val="9"/>
    <w:rsid w:val="00B359E4"/>
    <w:rPr>
      <w:b/>
      <w:sz w:val="18"/>
      <w:szCs w:val="22"/>
    </w:rPr>
  </w:style>
  <w:style w:type="paragraph" w:customStyle="1" w:styleId="ydpb0967f38msonormal">
    <w:name w:val="ydpb0967f38msonormal"/>
    <w:basedOn w:val="Normal"/>
    <w:rsid w:val="00277C76"/>
    <w:pPr>
      <w:spacing w:before="100" w:beforeAutospacing="1" w:after="100" w:afterAutospacing="1"/>
    </w:pPr>
    <w:rPr>
      <w:rFonts w:ascii="Calibri" w:eastAsiaTheme="minorHAnsi" w:hAnsi="Calibri" w:cs="Calibri"/>
      <w:sz w:val="22"/>
      <w:lang w:eastAsia="en-US"/>
    </w:rPr>
  </w:style>
  <w:style w:type="paragraph" w:styleId="ListParagraph">
    <w:name w:val="List Paragraph"/>
    <w:basedOn w:val="Normal"/>
    <w:uiPriority w:val="34"/>
    <w:semiHidden/>
    <w:qFormat/>
    <w:rsid w:val="00374E4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7996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info@livinghopemountainrespite.com" TargetMode="External"/><Relationship Id="rId17" Type="http://schemas.openxmlformats.org/officeDocument/2006/relationships/image" Target="cid:a75da015-b0b6-4a4b-8967-a1f797545337@namprd15.prod.outlook.com"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livinghopemountainrespite.com" TargetMode="External"/><Relationship Id="rId5" Type="http://schemas.openxmlformats.org/officeDocument/2006/relationships/styles" Target="styles.xml"/><Relationship Id="rId15" Type="http://schemas.openxmlformats.org/officeDocument/2006/relationships/image" Target="cid:f280ce53-bb2d-4b99-b268-94abf0ff8e71@namprd15.prod.outlook.com"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lly\AppData\Roaming\Microsoft\Templates\Blue%20grey%20resum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B53F1D956ED4262B7D97999615EE015"/>
        <w:category>
          <w:name w:val="General"/>
          <w:gallery w:val="placeholder"/>
        </w:category>
        <w:types>
          <w:type w:val="bbPlcHdr"/>
        </w:types>
        <w:behaviors>
          <w:behavior w:val="content"/>
        </w:behaviors>
        <w:guid w:val="{25352C48-1DA1-4020-BE45-CA43337E27B5}"/>
      </w:docPartPr>
      <w:docPartBody>
        <w:p w:rsidR="00653920" w:rsidRDefault="00B8265B" w:rsidP="00B8265B">
          <w:pPr>
            <w:pStyle w:val="5B53F1D956ED4262B7D97999615EE015"/>
          </w:pPr>
          <w:r w:rsidRPr="004D3011">
            <w:t>PHONE:</w:t>
          </w:r>
        </w:p>
      </w:docPartBody>
    </w:docPart>
    <w:docPart>
      <w:docPartPr>
        <w:name w:val="A6ABDC3AD6F546ABBA826B7493F8DECF"/>
        <w:category>
          <w:name w:val="General"/>
          <w:gallery w:val="placeholder"/>
        </w:category>
        <w:types>
          <w:type w:val="bbPlcHdr"/>
        </w:types>
        <w:behaviors>
          <w:behavior w:val="content"/>
        </w:behaviors>
        <w:guid w:val="{86A3A568-1D17-4832-8270-6BB94185FD1D}"/>
      </w:docPartPr>
      <w:docPartBody>
        <w:p w:rsidR="00653920" w:rsidRDefault="00B8265B" w:rsidP="00B8265B">
          <w:pPr>
            <w:pStyle w:val="A6ABDC3AD6F546ABBA826B7493F8DECF"/>
          </w:pPr>
          <w:r w:rsidRPr="004D3011">
            <w:t>WEBSITE:</w:t>
          </w:r>
        </w:p>
      </w:docPartBody>
    </w:docPart>
    <w:docPart>
      <w:docPartPr>
        <w:name w:val="9D9A9AB71F34421CABC38C5A4261EC4B"/>
        <w:category>
          <w:name w:val="General"/>
          <w:gallery w:val="placeholder"/>
        </w:category>
        <w:types>
          <w:type w:val="bbPlcHdr"/>
        </w:types>
        <w:behaviors>
          <w:behavior w:val="content"/>
        </w:behaviors>
        <w:guid w:val="{5F5F3751-ED5A-48BD-8946-AB9C4C627DD5}"/>
      </w:docPartPr>
      <w:docPartBody>
        <w:p w:rsidR="00653920" w:rsidRDefault="00B8265B" w:rsidP="00B8265B">
          <w:pPr>
            <w:pStyle w:val="9D9A9AB71F34421CABC38C5A4261EC4B"/>
          </w:pPr>
          <w:r w:rsidRPr="004D3011">
            <w:t>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Meiryo">
    <w:altName w:val="メイリオ"/>
    <w:charset w:val="80"/>
    <w:family w:val="swiss"/>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7B80"/>
    <w:rsid w:val="000114D6"/>
    <w:rsid w:val="002651D2"/>
    <w:rsid w:val="00277F69"/>
    <w:rsid w:val="003C16B1"/>
    <w:rsid w:val="003F1AE1"/>
    <w:rsid w:val="00490D70"/>
    <w:rsid w:val="005F10C2"/>
    <w:rsid w:val="00653920"/>
    <w:rsid w:val="007110AA"/>
    <w:rsid w:val="007B2381"/>
    <w:rsid w:val="00827B80"/>
    <w:rsid w:val="00B8265B"/>
    <w:rsid w:val="00DA127C"/>
    <w:rsid w:val="00FE2A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qFormat/>
    <w:pPr>
      <w:keepNext/>
      <w:keepLines/>
      <w:pBdr>
        <w:bottom w:val="single" w:sz="8" w:space="1" w:color="4472C4" w:themeColor="accent1"/>
      </w:pBdr>
      <w:spacing w:before="240" w:after="120" w:line="240" w:lineRule="auto"/>
      <w:outlineLvl w:val="1"/>
    </w:pPr>
    <w:rPr>
      <w:rFonts w:asciiTheme="majorHAnsi" w:eastAsiaTheme="majorEastAsia" w:hAnsiTheme="majorHAnsi" w:cstheme="majorBidi"/>
      <w:b/>
      <w:bCs/>
      <w:caps/>
      <w:szCs w:val="26"/>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C45911" w:themeColor="accent2" w:themeShade="BF"/>
      <w:u w:val="single"/>
    </w:rPr>
  </w:style>
  <w:style w:type="character" w:customStyle="1" w:styleId="Heading2Char">
    <w:name w:val="Heading 2 Char"/>
    <w:basedOn w:val="DefaultParagraphFont"/>
    <w:link w:val="Heading2"/>
    <w:uiPriority w:val="9"/>
    <w:rPr>
      <w:rFonts w:asciiTheme="majorHAnsi" w:eastAsiaTheme="majorEastAsia" w:hAnsiTheme="majorHAnsi" w:cstheme="majorBidi"/>
      <w:b/>
      <w:bCs/>
      <w:caps/>
      <w:szCs w:val="26"/>
      <w:lang w:eastAsia="ja-JP"/>
    </w:rPr>
  </w:style>
  <w:style w:type="paragraph" w:customStyle="1" w:styleId="5B53F1D956ED4262B7D97999615EE015">
    <w:name w:val="5B53F1D956ED4262B7D97999615EE015"/>
    <w:rsid w:val="00B8265B"/>
  </w:style>
  <w:style w:type="paragraph" w:customStyle="1" w:styleId="A6ABDC3AD6F546ABBA826B7493F8DECF">
    <w:name w:val="A6ABDC3AD6F546ABBA826B7493F8DECF"/>
    <w:rsid w:val="00B8265B"/>
  </w:style>
  <w:style w:type="paragraph" w:customStyle="1" w:styleId="9D9A9AB71F34421CABC38C5A4261EC4B">
    <w:name w:val="9D9A9AB71F34421CABC38C5A4261EC4B"/>
    <w:rsid w:val="00B8265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18506A0D-4821-47C2-BD9B-CACF27C6B108}">
  <ds:schemaRefs>
    <ds:schemaRef ds:uri="http://schemas.microsoft.com/sharepoint/v3/contenttype/forms"/>
  </ds:schemaRefs>
</ds:datastoreItem>
</file>

<file path=customXml/itemProps2.xml><?xml version="1.0" encoding="utf-8"?>
<ds:datastoreItem xmlns:ds="http://schemas.openxmlformats.org/officeDocument/2006/customXml" ds:itemID="{8143E149-BD72-41A7-8F13-AF59DE30D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14EC26-251D-443A-AF4F-B15D0F3B0F84}">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Blue grey resume</Template>
  <TotalTime>0</TotalTime>
  <Pages>2</Pages>
  <Words>891</Words>
  <Characters>4147</Characters>
  <Application>Microsoft Office Word</Application>
  <DocSecurity>0</DocSecurity>
  <Lines>377</Lines>
  <Paragraphs>296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2021-11-03T20:22:00Z</dcterms:created>
  <dcterms:modified xsi:type="dcterms:W3CDTF">2021-11-12T00:02:00Z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