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26E2A" w14:textId="77777777" w:rsidR="00095A90" w:rsidRDefault="00095A90">
      <w:pPr>
        <w:rPr>
          <w:i/>
          <w:iCs/>
          <w:noProof/>
        </w:rPr>
      </w:pPr>
      <w:bookmarkStart w:id="0" w:name="_Hlk56514435"/>
      <w:bookmarkStart w:id="1" w:name="_Hlk56434025"/>
      <w:bookmarkEnd w:id="0"/>
      <w:r>
        <w:rPr>
          <w:i/>
          <w:iCs/>
          <w:noProof/>
        </w:rPr>
        <w:t xml:space="preserve">                                                                                   </w:t>
      </w:r>
    </w:p>
    <w:p w14:paraId="5B84CCB6" w14:textId="670979C6" w:rsidR="008A716C" w:rsidRDefault="00095A90">
      <w:r>
        <w:rPr>
          <w:i/>
          <w:iCs/>
          <w:noProof/>
        </w:rPr>
        <w:t xml:space="preserve">                                                                                  </w:t>
      </w:r>
      <w:r>
        <w:rPr>
          <w:i/>
          <w:iCs/>
          <w:noProof/>
        </w:rPr>
        <w:drawing>
          <wp:inline distT="0" distB="0" distL="0" distR="0" wp14:anchorId="59F9E7D8" wp14:editId="32DB8DDC">
            <wp:extent cx="3962400" cy="910590"/>
            <wp:effectExtent l="0" t="0" r="0" b="381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962400" cy="910590"/>
                    </a:xfrm>
                    <a:prstGeom prst="rect">
                      <a:avLst/>
                    </a:prstGeom>
                  </pic:spPr>
                </pic:pic>
              </a:graphicData>
            </a:graphic>
          </wp:inline>
        </w:drawing>
      </w:r>
      <w:bookmarkEnd w:id="1"/>
    </w:p>
    <w:p w14:paraId="0B4F2CDA" w14:textId="60352F3F" w:rsidR="008A716C" w:rsidRPr="00A92384" w:rsidRDefault="00A92384">
      <w:pPr>
        <w:rPr>
          <w:b/>
          <w:bCs/>
          <w:i/>
          <w:iCs/>
          <w:sz w:val="22"/>
        </w:rPr>
      </w:pPr>
      <w:r>
        <w:t xml:space="preserve"> </w:t>
      </w:r>
      <w:r w:rsidRPr="00A92384">
        <w:rPr>
          <w:b/>
          <w:bCs/>
          <w:i/>
          <w:iCs/>
          <w:sz w:val="22"/>
        </w:rPr>
        <w:t xml:space="preserve"> MISSIO</w:t>
      </w:r>
      <w:r w:rsidR="00266F6D">
        <w:rPr>
          <w:b/>
          <w:bCs/>
          <w:i/>
          <w:iCs/>
          <w:sz w:val="22"/>
        </w:rPr>
        <w:t xml:space="preserve">N                                     </w:t>
      </w:r>
    </w:p>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266F6D" w:rsidRPr="00F63067" w14:paraId="10007DD5" w14:textId="77777777" w:rsidTr="00266F6D">
        <w:tc>
          <w:tcPr>
            <w:tcW w:w="3600" w:type="dxa"/>
          </w:tcPr>
          <w:p w14:paraId="2D83CC52" w14:textId="737FE443" w:rsidR="00266F6D" w:rsidRPr="00F63067" w:rsidRDefault="00266F6D" w:rsidP="00A92384">
            <w:pPr>
              <w:rPr>
                <w:i/>
                <w:iCs/>
              </w:rPr>
            </w:pPr>
            <w:r>
              <w:rPr>
                <w:i/>
                <w:iCs/>
              </w:rPr>
              <w:t>To provide a respite weekend in the Colorado Rockies for married couples that have experienced the death of a child.</w:t>
            </w:r>
          </w:p>
          <w:p w14:paraId="3591E8D7" w14:textId="77777777" w:rsidR="00266F6D" w:rsidRDefault="00266F6D" w:rsidP="00A92384">
            <w:pPr>
              <w:rPr>
                <w:b/>
                <w:bCs/>
                <w:i/>
                <w:iCs/>
                <w:sz w:val="22"/>
              </w:rPr>
            </w:pPr>
          </w:p>
          <w:p w14:paraId="656A734B" w14:textId="186A0015" w:rsidR="00266F6D" w:rsidRPr="00A92384" w:rsidRDefault="00266F6D" w:rsidP="00A92384">
            <w:pPr>
              <w:rPr>
                <w:b/>
                <w:bCs/>
                <w:i/>
                <w:iCs/>
                <w:sz w:val="22"/>
              </w:rPr>
            </w:pPr>
            <w:r w:rsidRPr="00A92384">
              <w:rPr>
                <w:b/>
                <w:bCs/>
                <w:i/>
                <w:iCs/>
                <w:sz w:val="22"/>
              </w:rPr>
              <w:t>VISION</w:t>
            </w:r>
          </w:p>
          <w:p w14:paraId="3FD6038D" w14:textId="77777777" w:rsidR="00266F6D" w:rsidRPr="00F63067" w:rsidRDefault="00266F6D" w:rsidP="008A716C">
            <w:pPr>
              <w:rPr>
                <w:i/>
                <w:iCs/>
              </w:rPr>
            </w:pPr>
            <w:r w:rsidRPr="00F63067">
              <w:rPr>
                <w:i/>
                <w:iCs/>
              </w:rPr>
              <w:t>“Praise be to the God and Father of our Lord Jesus Christ, the Father of compassion and the God of all comfort, who comforts us in all our troubles, so that we can comfort those in any trouble with the comfort we ourselves receive from God.”</w:t>
            </w:r>
          </w:p>
          <w:p w14:paraId="10530301" w14:textId="77777777" w:rsidR="00266F6D" w:rsidRPr="00F63067" w:rsidRDefault="00266F6D" w:rsidP="008A716C">
            <w:pPr>
              <w:rPr>
                <w:i/>
                <w:iCs/>
              </w:rPr>
            </w:pPr>
            <w:r w:rsidRPr="00F63067">
              <w:rPr>
                <w:i/>
                <w:iCs/>
              </w:rPr>
              <w:t>2 Corinthians 1:3-4</w:t>
            </w:r>
          </w:p>
          <w:p w14:paraId="5BA6FB7A" w14:textId="77777777" w:rsidR="00266F6D" w:rsidRPr="00F63067" w:rsidRDefault="00266F6D" w:rsidP="008A716C">
            <w:pPr>
              <w:rPr>
                <w:i/>
                <w:iCs/>
              </w:rPr>
            </w:pPr>
          </w:p>
          <w:p w14:paraId="300A676A" w14:textId="1C56CAFA" w:rsidR="00266F6D" w:rsidRDefault="00266F6D" w:rsidP="008A716C">
            <w:pPr>
              <w:pStyle w:val="Heading3"/>
              <w:rPr>
                <w:i/>
                <w:iCs/>
                <w:color w:val="auto"/>
              </w:rPr>
            </w:pPr>
            <w:r w:rsidRPr="00F63067">
              <w:rPr>
                <w:i/>
                <w:iCs/>
                <w:color w:val="auto"/>
              </w:rPr>
              <w:t>contact information</w:t>
            </w:r>
          </w:p>
          <w:p w14:paraId="240EFEA6" w14:textId="0AE2D266" w:rsidR="00266F6D" w:rsidRDefault="00266F6D" w:rsidP="00AA5BA6">
            <w:r>
              <w:t xml:space="preserve">Kelly Packard </w:t>
            </w:r>
          </w:p>
          <w:p w14:paraId="3AAE5BBC" w14:textId="6C715181" w:rsidR="00266F6D" w:rsidRDefault="00266F6D" w:rsidP="00AA5BA6">
            <w:r>
              <w:t>Executive Director</w:t>
            </w:r>
          </w:p>
          <w:p w14:paraId="76216497" w14:textId="309DF90A" w:rsidR="00266F6D" w:rsidRPr="00F63067" w:rsidRDefault="00F211A3" w:rsidP="008A716C">
            <w:pPr>
              <w:rPr>
                <w:i/>
                <w:iCs/>
              </w:rPr>
            </w:pPr>
            <w:sdt>
              <w:sdtPr>
                <w:rPr>
                  <w:i/>
                  <w:iCs/>
                </w:rPr>
                <w:id w:val="1111563247"/>
                <w:placeholder>
                  <w:docPart w:val="5B53F1D956ED4262B7D97999615EE015"/>
                </w:placeholder>
                <w:temporary/>
                <w:showingPlcHdr/>
                <w15:appearance w15:val="hidden"/>
              </w:sdtPr>
              <w:sdtEndPr/>
              <w:sdtContent>
                <w:r w:rsidR="00266F6D" w:rsidRPr="00F63067">
                  <w:rPr>
                    <w:i/>
                    <w:iCs/>
                  </w:rPr>
                  <w:t>PHONE:</w:t>
                </w:r>
              </w:sdtContent>
            </w:sdt>
            <w:r w:rsidR="00EC1D0E">
              <w:rPr>
                <w:i/>
                <w:iCs/>
              </w:rPr>
              <w:t xml:space="preserve"> </w:t>
            </w:r>
            <w:r w:rsidR="00266F6D" w:rsidRPr="00F63067">
              <w:rPr>
                <w:i/>
                <w:iCs/>
              </w:rPr>
              <w:t>765-717-3892</w:t>
            </w:r>
          </w:p>
          <w:p w14:paraId="7A1CE59F" w14:textId="77777777" w:rsidR="00266F6D" w:rsidRPr="00F63067" w:rsidRDefault="00266F6D" w:rsidP="008A716C">
            <w:pPr>
              <w:rPr>
                <w:i/>
                <w:iCs/>
              </w:rPr>
            </w:pPr>
          </w:p>
          <w:sdt>
            <w:sdtPr>
              <w:rPr>
                <w:i/>
                <w:iCs/>
              </w:rPr>
              <w:id w:val="67859272"/>
              <w:placeholder>
                <w:docPart w:val="A6ABDC3AD6F546ABBA826B7493F8DECF"/>
              </w:placeholder>
              <w:temporary/>
              <w:showingPlcHdr/>
              <w15:appearance w15:val="hidden"/>
            </w:sdtPr>
            <w:sdtEndPr/>
            <w:sdtContent>
              <w:p w14:paraId="41A1ECD6" w14:textId="77777777" w:rsidR="00266F6D" w:rsidRPr="00F63067" w:rsidRDefault="00266F6D" w:rsidP="008A716C">
                <w:pPr>
                  <w:rPr>
                    <w:i/>
                    <w:iCs/>
                  </w:rPr>
                </w:pPr>
                <w:r w:rsidRPr="00F63067">
                  <w:rPr>
                    <w:i/>
                    <w:iCs/>
                  </w:rPr>
                  <w:t>WEBSITE:</w:t>
                </w:r>
              </w:p>
            </w:sdtContent>
          </w:sdt>
          <w:p w14:paraId="7C07B31E" w14:textId="572A9940" w:rsidR="00266F6D" w:rsidRDefault="00F211A3" w:rsidP="008A716C">
            <w:pPr>
              <w:rPr>
                <w:i/>
                <w:iCs/>
              </w:rPr>
            </w:pPr>
            <w:hyperlink r:id="rId11" w:history="1">
              <w:r w:rsidR="008C3534" w:rsidRPr="00424C14">
                <w:rPr>
                  <w:rStyle w:val="Hyperlink"/>
                  <w:i/>
                  <w:iCs/>
                </w:rPr>
                <w:t>www.livinghopemountainrespite.com</w:t>
              </w:r>
            </w:hyperlink>
          </w:p>
          <w:p w14:paraId="4E6F7CE2" w14:textId="77777777" w:rsidR="00266F6D" w:rsidRPr="00F63067" w:rsidRDefault="00266F6D" w:rsidP="008A716C">
            <w:pPr>
              <w:rPr>
                <w:i/>
                <w:iCs/>
              </w:rPr>
            </w:pPr>
          </w:p>
          <w:sdt>
            <w:sdtPr>
              <w:rPr>
                <w:i/>
                <w:iCs/>
              </w:rPr>
              <w:id w:val="-240260293"/>
              <w:placeholder>
                <w:docPart w:val="9D9A9AB71F34421CABC38C5A4261EC4B"/>
              </w:placeholder>
              <w:temporary/>
              <w:showingPlcHdr/>
              <w15:appearance w15:val="hidden"/>
            </w:sdtPr>
            <w:sdtEndPr/>
            <w:sdtContent>
              <w:p w14:paraId="2616D507" w14:textId="77777777" w:rsidR="00266F6D" w:rsidRPr="00F63067" w:rsidRDefault="00266F6D" w:rsidP="008A716C">
                <w:pPr>
                  <w:rPr>
                    <w:i/>
                    <w:iCs/>
                  </w:rPr>
                </w:pPr>
                <w:r w:rsidRPr="00F63067">
                  <w:rPr>
                    <w:i/>
                    <w:iCs/>
                  </w:rPr>
                  <w:t>EMAIL:</w:t>
                </w:r>
              </w:p>
            </w:sdtContent>
          </w:sdt>
          <w:p w14:paraId="0FC9CCBD" w14:textId="4BC021C3" w:rsidR="00EC1D0E" w:rsidRDefault="00F211A3" w:rsidP="00EC1D0E">
            <w:pPr>
              <w:rPr>
                <w:i/>
                <w:iCs/>
              </w:rPr>
            </w:pPr>
            <w:hyperlink r:id="rId12" w:history="1">
              <w:r w:rsidR="00266F6D" w:rsidRPr="00725EAF">
                <w:rPr>
                  <w:rStyle w:val="Hyperlink"/>
                  <w:i/>
                  <w:iCs/>
                </w:rPr>
                <w:t>info@livinghopemountainrespite.com</w:t>
              </w:r>
            </w:hyperlink>
            <w:r w:rsidR="00EC1D0E">
              <w:rPr>
                <w:rStyle w:val="Hyperlink"/>
                <w:i/>
                <w:iCs/>
              </w:rPr>
              <w:br/>
            </w:r>
            <w:r w:rsidR="00EC1D0E">
              <w:rPr>
                <w:rStyle w:val="Hyperlink"/>
              </w:rPr>
              <w:br/>
            </w:r>
            <w:r w:rsidR="00EC1D0E">
              <w:rPr>
                <w:i/>
                <w:iCs/>
              </w:rPr>
              <w:t>FACEBOOK:</w:t>
            </w:r>
            <w:r w:rsidR="00EC1D0E">
              <w:rPr>
                <w:i/>
                <w:iCs/>
              </w:rPr>
              <w:br/>
              <w:t>@livinghopemountainrespite</w:t>
            </w:r>
          </w:p>
          <w:p w14:paraId="54F728BC" w14:textId="59ECC209" w:rsidR="00266F6D" w:rsidRDefault="00266F6D" w:rsidP="008A716C">
            <w:pPr>
              <w:rPr>
                <w:i/>
                <w:iCs/>
              </w:rPr>
            </w:pPr>
          </w:p>
          <w:p w14:paraId="16147E76" w14:textId="7CAB1518" w:rsidR="00266F6D" w:rsidRDefault="00266F6D" w:rsidP="00AA5BA6">
            <w:pPr>
              <w:rPr>
                <w:i/>
                <w:iCs/>
              </w:rPr>
            </w:pPr>
            <w:r w:rsidRPr="00F63067">
              <w:rPr>
                <w:bCs/>
                <w:i/>
                <w:iCs/>
                <w:szCs w:val="18"/>
              </w:rPr>
              <w:t>A</w:t>
            </w:r>
            <w:r>
              <w:rPr>
                <w:bCs/>
                <w:i/>
                <w:iCs/>
                <w:szCs w:val="18"/>
              </w:rPr>
              <w:t>DDRESS:</w:t>
            </w:r>
            <w:r>
              <w:rPr>
                <w:b/>
                <w:bCs/>
                <w:i/>
                <w:iCs/>
                <w:szCs w:val="18"/>
              </w:rPr>
              <w:br/>
            </w:r>
            <w:r>
              <w:rPr>
                <w:i/>
                <w:iCs/>
              </w:rPr>
              <w:t>471 Ute Peak Drive</w:t>
            </w:r>
          </w:p>
          <w:p w14:paraId="0D3FAE73" w14:textId="7800C491" w:rsidR="00266F6D" w:rsidRPr="00F63067" w:rsidRDefault="00266F6D" w:rsidP="00AA5BA6">
            <w:pPr>
              <w:rPr>
                <w:i/>
                <w:iCs/>
              </w:rPr>
            </w:pPr>
            <w:r>
              <w:rPr>
                <w:i/>
                <w:iCs/>
              </w:rPr>
              <w:t>Livermore, Colorado 80536</w:t>
            </w:r>
          </w:p>
          <w:p w14:paraId="57A00D95" w14:textId="2B442173" w:rsidR="00266F6D" w:rsidRPr="00AA5BA6" w:rsidRDefault="00266F6D" w:rsidP="00AA5BA6">
            <w:pPr>
              <w:pStyle w:val="Heading3"/>
              <w:rPr>
                <w:b w:val="0"/>
                <w:bCs/>
                <w:i/>
                <w:iCs/>
                <w:color w:val="auto"/>
                <w:sz w:val="18"/>
                <w:szCs w:val="18"/>
              </w:rPr>
            </w:pPr>
          </w:p>
          <w:p w14:paraId="3235EDCA" w14:textId="77777777" w:rsidR="00266F6D" w:rsidRPr="00F63067" w:rsidRDefault="00266F6D" w:rsidP="008A716C">
            <w:pPr>
              <w:rPr>
                <w:i/>
                <w:iCs/>
              </w:rPr>
            </w:pPr>
          </w:p>
          <w:p w14:paraId="2209CF80" w14:textId="740C4303" w:rsidR="00266F6D" w:rsidRPr="00F63067" w:rsidRDefault="00266F6D" w:rsidP="008A716C">
            <w:pPr>
              <w:rPr>
                <w:i/>
                <w:iCs/>
              </w:rPr>
            </w:pPr>
            <w:r>
              <w:rPr>
                <w:i/>
                <w:iCs/>
                <w:noProof/>
              </w:rPr>
              <w:drawing>
                <wp:inline distT="0" distB="0" distL="0" distR="0" wp14:anchorId="5732A772" wp14:editId="2418BF51">
                  <wp:extent cx="2116800" cy="2116800"/>
                  <wp:effectExtent l="0" t="0" r="0" b="0"/>
                  <wp:docPr id="4" name="Picture 4" descr="A close up of a rock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rock mountai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19132" cy="2119132"/>
                          </a:xfrm>
                          <a:prstGeom prst="rect">
                            <a:avLst/>
                          </a:prstGeom>
                        </pic:spPr>
                      </pic:pic>
                    </a:graphicData>
                  </a:graphic>
                </wp:inline>
              </w:drawing>
            </w:r>
          </w:p>
        </w:tc>
        <w:tc>
          <w:tcPr>
            <w:tcW w:w="720" w:type="dxa"/>
          </w:tcPr>
          <w:p w14:paraId="6D6A38CA" w14:textId="77777777" w:rsidR="00266F6D" w:rsidRPr="00F63067" w:rsidRDefault="00266F6D" w:rsidP="008A716C">
            <w:pPr>
              <w:tabs>
                <w:tab w:val="left" w:pos="990"/>
              </w:tabs>
              <w:rPr>
                <w:i/>
                <w:iCs/>
              </w:rPr>
            </w:pPr>
          </w:p>
        </w:tc>
        <w:tc>
          <w:tcPr>
            <w:tcW w:w="6470" w:type="dxa"/>
          </w:tcPr>
          <w:p w14:paraId="4FC3DEC0" w14:textId="4ECCB9AB" w:rsidR="00095A90" w:rsidRDefault="000043DF" w:rsidP="00095A90">
            <w:pPr>
              <w:pStyle w:val="Heading2"/>
              <w:rPr>
                <w:i/>
                <w:iCs/>
              </w:rPr>
            </w:pPr>
            <w:r>
              <w:rPr>
                <w:i/>
                <w:iCs/>
              </w:rPr>
              <w:t>spring 2022</w:t>
            </w:r>
            <w:r w:rsidR="00F368A0">
              <w:rPr>
                <w:i/>
                <w:iCs/>
              </w:rPr>
              <w:t xml:space="preserve"> </w:t>
            </w:r>
            <w:r w:rsidR="00A24723">
              <w:rPr>
                <w:i/>
                <w:iCs/>
              </w:rPr>
              <w:t>ministry update</w:t>
            </w:r>
          </w:p>
          <w:p w14:paraId="67DE7EDF" w14:textId="502EA737" w:rsidR="00C957C1" w:rsidRDefault="007F17C0" w:rsidP="00CB62D6">
            <w:r>
              <w:t>When we are asked to concisely s</w:t>
            </w:r>
            <w:r w:rsidR="00C957C1">
              <w:t>ummarize Living Hope Mountain Respite</w:t>
            </w:r>
            <w:r w:rsidR="00B818DE">
              <w:t>’s purpose</w:t>
            </w:r>
            <w:r w:rsidR="00C957C1">
              <w:t xml:space="preserve"> in a casual </w:t>
            </w:r>
            <w:r w:rsidR="00B818DE">
              <w:t>(</w:t>
            </w:r>
            <w:r w:rsidR="00C957C1">
              <w:t>non-mission statement</w:t>
            </w:r>
            <w:r w:rsidR="00B818DE">
              <w:t>)</w:t>
            </w:r>
            <w:r w:rsidR="00C957C1">
              <w:t xml:space="preserve"> way, we usually say “we point grieving marriages to Jesus.” </w:t>
            </w:r>
            <w:r w:rsidR="007E6AC1">
              <w:br/>
            </w:r>
            <w:r w:rsidR="00C957C1">
              <w:t xml:space="preserve">To be sure, our enemy cares when Jesus is acknowledged as the power and authority above all. </w:t>
            </w:r>
            <w:r w:rsidR="00AA7E1E">
              <w:t>W</w:t>
            </w:r>
            <w:r w:rsidR="00C957C1">
              <w:t xml:space="preserve">e are also </w:t>
            </w:r>
            <w:r w:rsidR="007E6AC1">
              <w:t xml:space="preserve">sure </w:t>
            </w:r>
            <w:r w:rsidR="00C957C1">
              <w:t>that obstacles</w:t>
            </w:r>
            <w:r w:rsidR="00B818DE">
              <w:t xml:space="preserve"> </w:t>
            </w:r>
            <w:r w:rsidR="00C957C1">
              <w:t xml:space="preserve">and challenges are to be expected as we </w:t>
            </w:r>
            <w:r w:rsidR="00B818DE">
              <w:t xml:space="preserve">continue to </w:t>
            </w:r>
            <w:r w:rsidR="007E6AC1">
              <w:t>elevate and acknowledge Jesus</w:t>
            </w:r>
            <w:r w:rsidR="00AA7E1E">
              <w:t xml:space="preserve"> as our Living Hope.</w:t>
            </w:r>
          </w:p>
          <w:p w14:paraId="70CEB3BF" w14:textId="7151B59E" w:rsidR="009A7E57" w:rsidRDefault="00D41EAA" w:rsidP="00CB62D6">
            <w:pPr>
              <w:rPr>
                <w:i/>
                <w:iCs/>
                <w:szCs w:val="18"/>
              </w:rPr>
            </w:pPr>
            <w:r>
              <w:rPr>
                <w:i/>
                <w:iCs/>
                <w:szCs w:val="18"/>
              </w:rPr>
              <w:t>These thoughts are a</w:t>
            </w:r>
            <w:r w:rsidR="00922E7C">
              <w:rPr>
                <w:i/>
                <w:iCs/>
                <w:szCs w:val="18"/>
              </w:rPr>
              <w:t xml:space="preserve">ffirmed </w:t>
            </w:r>
            <w:r w:rsidR="00407318">
              <w:rPr>
                <w:i/>
                <w:iCs/>
                <w:szCs w:val="18"/>
              </w:rPr>
              <w:t>in</w:t>
            </w:r>
            <w:r w:rsidR="00DD4AD3">
              <w:rPr>
                <w:i/>
                <w:iCs/>
                <w:szCs w:val="18"/>
              </w:rPr>
              <w:t xml:space="preserve"> </w:t>
            </w:r>
            <w:r w:rsidR="00B818DE">
              <w:rPr>
                <w:i/>
                <w:iCs/>
                <w:szCs w:val="18"/>
              </w:rPr>
              <w:t>1 Peter 5:8 “Be sober [well balanced and self-disciplined], be aler</w:t>
            </w:r>
            <w:r w:rsidR="00B818DE" w:rsidRPr="00B818DE">
              <w:rPr>
                <w:szCs w:val="18"/>
              </w:rPr>
              <w:t xml:space="preserve">t </w:t>
            </w:r>
            <w:r w:rsidR="00B818DE" w:rsidRPr="00B818DE">
              <w:rPr>
                <w:i/>
                <w:iCs/>
                <w:szCs w:val="18"/>
              </w:rPr>
              <w:t>and</w:t>
            </w:r>
            <w:r w:rsidR="00B818DE">
              <w:rPr>
                <w:i/>
                <w:iCs/>
                <w:szCs w:val="18"/>
              </w:rPr>
              <w:t xml:space="preserve"> cautious at all times. That enemy of yours, the devil, prowls around like a roaring lion [fiercely hungry], seeking someone to devour.”</w:t>
            </w:r>
            <w:r w:rsidR="009A7E57">
              <w:rPr>
                <w:i/>
                <w:iCs/>
                <w:szCs w:val="18"/>
              </w:rPr>
              <w:t xml:space="preserve"> </w:t>
            </w:r>
          </w:p>
          <w:p w14:paraId="7C98B144" w14:textId="234AA30B" w:rsidR="007E6AC1" w:rsidRDefault="007E6AC1" w:rsidP="00CB62D6">
            <w:pPr>
              <w:rPr>
                <w:i/>
                <w:iCs/>
                <w:szCs w:val="18"/>
              </w:rPr>
            </w:pPr>
            <w:r>
              <w:rPr>
                <w:i/>
                <w:iCs/>
                <w:szCs w:val="18"/>
              </w:rPr>
              <w:t>We appreciate your specific prayer</w:t>
            </w:r>
            <w:r w:rsidR="00D41EAA">
              <w:rPr>
                <w:i/>
                <w:iCs/>
                <w:szCs w:val="18"/>
              </w:rPr>
              <w:t xml:space="preserve"> </w:t>
            </w:r>
            <w:r>
              <w:rPr>
                <w:i/>
                <w:iCs/>
                <w:szCs w:val="18"/>
              </w:rPr>
              <w:t>for</w:t>
            </w:r>
            <w:r w:rsidR="00D41EAA">
              <w:rPr>
                <w:i/>
                <w:iCs/>
                <w:szCs w:val="18"/>
              </w:rPr>
              <w:t xml:space="preserve"> our</w:t>
            </w:r>
            <w:r>
              <w:rPr>
                <w:i/>
                <w:iCs/>
                <w:szCs w:val="18"/>
              </w:rPr>
              <w:t xml:space="preserve"> hearts and minds </w:t>
            </w:r>
            <w:r w:rsidR="00D41EAA">
              <w:rPr>
                <w:i/>
                <w:iCs/>
                <w:szCs w:val="18"/>
              </w:rPr>
              <w:t>to be sober</w:t>
            </w:r>
            <w:r>
              <w:rPr>
                <w:i/>
                <w:iCs/>
                <w:szCs w:val="18"/>
              </w:rPr>
              <w:t xml:space="preserve"> and alert, and that we</w:t>
            </w:r>
            <w:r w:rsidR="00D41EAA">
              <w:rPr>
                <w:i/>
                <w:iCs/>
                <w:szCs w:val="18"/>
              </w:rPr>
              <w:t xml:space="preserve"> </w:t>
            </w:r>
            <w:r w:rsidR="00512F52">
              <w:rPr>
                <w:i/>
                <w:iCs/>
                <w:szCs w:val="18"/>
              </w:rPr>
              <w:t>do not fear</w:t>
            </w:r>
            <w:r w:rsidR="00D41EAA">
              <w:rPr>
                <w:i/>
                <w:iCs/>
                <w:szCs w:val="18"/>
              </w:rPr>
              <w:t xml:space="preserve"> the obstacles and challenges, but</w:t>
            </w:r>
            <w:r>
              <w:rPr>
                <w:i/>
                <w:iCs/>
                <w:szCs w:val="18"/>
              </w:rPr>
              <w:t xml:space="preserve"> only fear our God. </w:t>
            </w:r>
            <w:r w:rsidR="00D41EAA">
              <w:rPr>
                <w:i/>
                <w:iCs/>
                <w:szCs w:val="18"/>
              </w:rPr>
              <w:t xml:space="preserve">This fear is an awe-filled acknowledgement and </w:t>
            </w:r>
            <w:r w:rsidR="00186EAF">
              <w:rPr>
                <w:i/>
                <w:iCs/>
                <w:szCs w:val="18"/>
              </w:rPr>
              <w:t>personal intentional worship of the One who authors salvation</w:t>
            </w:r>
            <w:r w:rsidR="005011A3">
              <w:rPr>
                <w:i/>
                <w:iCs/>
                <w:szCs w:val="18"/>
              </w:rPr>
              <w:t xml:space="preserve"> through Christ Jesus.</w:t>
            </w:r>
          </w:p>
          <w:p w14:paraId="3E21DBC4" w14:textId="242535C0" w:rsidR="00CB62D6" w:rsidRPr="009A7E57" w:rsidRDefault="009A7E57" w:rsidP="00CB62D6">
            <w:pPr>
              <w:rPr>
                <w:i/>
                <w:iCs/>
                <w:szCs w:val="18"/>
              </w:rPr>
            </w:pPr>
            <w:r>
              <w:rPr>
                <w:i/>
                <w:iCs/>
                <w:szCs w:val="18"/>
              </w:rPr>
              <w:t>As our Ministry Highlights below reveal, we</w:t>
            </w:r>
            <w:r w:rsidR="00CB62D6">
              <w:rPr>
                <w:i/>
                <w:iCs/>
                <w:szCs w:val="18"/>
              </w:rPr>
              <w:t xml:space="preserve"> have been blessed and strengthened</w:t>
            </w:r>
            <w:r w:rsidR="00DA077D">
              <w:rPr>
                <w:i/>
                <w:iCs/>
                <w:szCs w:val="18"/>
              </w:rPr>
              <w:t xml:space="preserve"> as we </w:t>
            </w:r>
            <w:r>
              <w:rPr>
                <w:i/>
                <w:iCs/>
                <w:szCs w:val="18"/>
              </w:rPr>
              <w:t xml:space="preserve">continue </w:t>
            </w:r>
            <w:r w:rsidR="00DA077D">
              <w:rPr>
                <w:i/>
                <w:iCs/>
                <w:szCs w:val="18"/>
              </w:rPr>
              <w:t>stepping in obedience</w:t>
            </w:r>
            <w:r>
              <w:rPr>
                <w:i/>
                <w:iCs/>
                <w:szCs w:val="18"/>
              </w:rPr>
              <w:t xml:space="preserve">. </w:t>
            </w:r>
          </w:p>
          <w:p w14:paraId="753F2190" w14:textId="078C930E" w:rsidR="00266F6D" w:rsidRDefault="00266F6D" w:rsidP="008A716C">
            <w:pPr>
              <w:pStyle w:val="Heading2"/>
              <w:rPr>
                <w:i/>
                <w:iCs/>
              </w:rPr>
            </w:pPr>
            <w:r>
              <w:rPr>
                <w:i/>
                <w:iCs/>
              </w:rPr>
              <w:t xml:space="preserve">ministry </w:t>
            </w:r>
            <w:r w:rsidR="00A24723">
              <w:rPr>
                <w:i/>
                <w:iCs/>
              </w:rPr>
              <w:t>Highlight</w:t>
            </w:r>
            <w:r w:rsidR="00845563">
              <w:rPr>
                <w:i/>
                <w:iCs/>
              </w:rPr>
              <w:t>s</w:t>
            </w:r>
          </w:p>
          <w:p w14:paraId="119BFB15" w14:textId="0331084A" w:rsidR="001014CD" w:rsidRDefault="009B1387" w:rsidP="00285D38">
            <w:r w:rsidRPr="00DA50E2">
              <w:rPr>
                <w:b/>
                <w:bCs/>
              </w:rPr>
              <w:t>National</w:t>
            </w:r>
            <w:r w:rsidR="001B1DB9">
              <w:rPr>
                <w:b/>
                <w:bCs/>
              </w:rPr>
              <w:t xml:space="preserve"> </w:t>
            </w:r>
            <w:r w:rsidR="00830F3E">
              <w:rPr>
                <w:b/>
                <w:bCs/>
              </w:rPr>
              <w:t xml:space="preserve">Organizations: </w:t>
            </w:r>
            <w:r>
              <w:t xml:space="preserve"> </w:t>
            </w:r>
            <w:r w:rsidR="00830F3E">
              <w:t xml:space="preserve">We have moved from </w:t>
            </w:r>
            <w:r w:rsidR="00830F3E" w:rsidRPr="00830F3E">
              <w:rPr>
                <w:b/>
                <w:bCs/>
              </w:rPr>
              <w:t>networking</w:t>
            </w:r>
            <w:r w:rsidR="00830F3E">
              <w:t xml:space="preserve"> with</w:t>
            </w:r>
            <w:r w:rsidR="0053134B">
              <w:t xml:space="preserve"> Fellowship of Christian Athletes</w:t>
            </w:r>
            <w:r w:rsidR="00830F3E">
              <w:t xml:space="preserve"> </w:t>
            </w:r>
            <w:r w:rsidR="001B1DB9">
              <w:t>(F</w:t>
            </w:r>
            <w:r w:rsidR="00830F3E">
              <w:t>CA</w:t>
            </w:r>
            <w:r w:rsidR="0053134B">
              <w:t>)</w:t>
            </w:r>
            <w:r w:rsidR="00830F3E">
              <w:t xml:space="preserve"> and The Navigators to </w:t>
            </w:r>
            <w:r w:rsidR="00830F3E" w:rsidRPr="009E3785">
              <w:rPr>
                <w:b/>
                <w:bCs/>
              </w:rPr>
              <w:t>actively partnering</w:t>
            </w:r>
            <w:r w:rsidR="00830F3E">
              <w:t xml:space="preserve"> with these </w:t>
            </w:r>
            <w:r w:rsidR="009E3785">
              <w:t>organizations. LHMR was included in the</w:t>
            </w:r>
            <w:r w:rsidR="0053134B">
              <w:t xml:space="preserve"> caregiving</w:t>
            </w:r>
            <w:r w:rsidR="009E3785">
              <w:t xml:space="preserve"> resource directory at a recent Navigators </w:t>
            </w:r>
            <w:r w:rsidR="00830F3E">
              <w:t>Care</w:t>
            </w:r>
            <w:r w:rsidR="00E461EA">
              <w:t xml:space="preserve"> Giving Conference</w:t>
            </w:r>
            <w:r w:rsidR="009E3785">
              <w:t xml:space="preserve">. We also anticipate </w:t>
            </w:r>
            <w:r w:rsidR="00E35796">
              <w:t>setting a date for the</w:t>
            </w:r>
            <w:r w:rsidR="00830F3E">
              <w:t xml:space="preserve"> first </w:t>
            </w:r>
            <w:r w:rsidR="0053134B">
              <w:t xml:space="preserve">LHMR </w:t>
            </w:r>
            <w:r w:rsidR="00830F3E">
              <w:t>respite retreat hosted at</w:t>
            </w:r>
            <w:r w:rsidR="009E3785">
              <w:t xml:space="preserve"> The Navigators </w:t>
            </w:r>
            <w:r w:rsidR="00830F3E">
              <w:t xml:space="preserve">national headquarters in Colorado Springs. </w:t>
            </w:r>
            <w:r w:rsidR="00E35796">
              <w:br/>
              <w:t>Update on our partnership with FCA...</w:t>
            </w:r>
          </w:p>
          <w:p w14:paraId="5F8F05DE" w14:textId="566E6558" w:rsidR="00BD59BC" w:rsidRPr="00BF245A" w:rsidRDefault="00BF245A" w:rsidP="00BD59BC">
            <w:pPr>
              <w:pStyle w:val="Heading2"/>
              <w:rPr>
                <w:sz w:val="18"/>
                <w:szCs w:val="18"/>
              </w:rPr>
            </w:pPr>
            <w:r>
              <w:rPr>
                <w:sz w:val="18"/>
                <w:szCs w:val="18"/>
              </w:rPr>
              <w:t xml:space="preserve">Upcoming event: </w:t>
            </w:r>
            <w:r w:rsidR="009E3785" w:rsidRPr="00BF245A">
              <w:rPr>
                <w:sz w:val="18"/>
                <w:szCs w:val="18"/>
              </w:rPr>
              <w:t xml:space="preserve">FCA </w:t>
            </w:r>
            <w:r w:rsidR="006D0672" w:rsidRPr="00BF245A">
              <w:rPr>
                <w:sz w:val="18"/>
                <w:szCs w:val="18"/>
              </w:rPr>
              <w:t>Coaches Time Out Marriage Reateat, Keystone, Colorado,</w:t>
            </w:r>
            <w:r w:rsidR="001A3D2D" w:rsidRPr="00BF245A">
              <w:rPr>
                <w:sz w:val="18"/>
                <w:szCs w:val="18"/>
              </w:rPr>
              <w:t xml:space="preserve"> </w:t>
            </w:r>
            <w:r w:rsidR="006D0672" w:rsidRPr="00BF245A">
              <w:rPr>
                <w:sz w:val="18"/>
                <w:szCs w:val="18"/>
              </w:rPr>
              <w:t>July 29-31</w:t>
            </w:r>
            <w:r w:rsidR="000A6AE0" w:rsidRPr="00BF245A">
              <w:rPr>
                <w:sz w:val="18"/>
                <w:szCs w:val="18"/>
              </w:rPr>
              <w:t>, 202</w:t>
            </w:r>
            <w:r w:rsidR="006D0672" w:rsidRPr="00BF245A">
              <w:rPr>
                <w:sz w:val="18"/>
                <w:szCs w:val="18"/>
              </w:rPr>
              <w:t>2</w:t>
            </w:r>
          </w:p>
          <w:p w14:paraId="22C02D55" w14:textId="1101C1A9" w:rsidR="000A6AE0" w:rsidRDefault="006D0672" w:rsidP="00285D38">
            <w:r>
              <w:t xml:space="preserve">We are excited to be the keynote speakers for the Fellowship of Christian Athletes (FCA) Coaches Time Out Marriage Retreat this July! </w:t>
            </w:r>
            <w:r w:rsidR="005011A3">
              <w:t>40 couples from across Colorado will be in attendance, and w</w:t>
            </w:r>
            <w:r>
              <w:t xml:space="preserve">e covet your prayers as we prepare and throughout the entire event. </w:t>
            </w:r>
            <w:r w:rsidR="001B1DB9">
              <w:br/>
            </w:r>
          </w:p>
          <w:p w14:paraId="2B3FB926" w14:textId="1DC5E2D8" w:rsidR="001B2FB3" w:rsidRDefault="001B1DB9" w:rsidP="00285D38">
            <w:r>
              <w:rPr>
                <w:b/>
                <w:bCs/>
              </w:rPr>
              <w:t>Continued Networking</w:t>
            </w:r>
            <w:r w:rsidR="00E35796">
              <w:rPr>
                <w:b/>
                <w:bCs/>
              </w:rPr>
              <w:t xml:space="preserve">/Sharing </w:t>
            </w:r>
            <w:r>
              <w:rPr>
                <w:b/>
                <w:bCs/>
              </w:rPr>
              <w:t>LHMR</w:t>
            </w:r>
            <w:r w:rsidRPr="001B1DB9">
              <w:t>: Most recent</w:t>
            </w:r>
            <w:r>
              <w:t>ly,</w:t>
            </w:r>
            <w:r w:rsidRPr="001B1DB9">
              <w:t xml:space="preserve"> we presented to the Fort Collins Church Network here in Northern Colorado. </w:t>
            </w:r>
            <w:r>
              <w:t>This is a</w:t>
            </w:r>
            <w:r w:rsidR="00F32805">
              <w:t xml:space="preserve"> large group of lead pastors from area churches. Much affirmation was spoken over us regarding the need </w:t>
            </w:r>
            <w:r w:rsidR="00453CAE">
              <w:t>for</w:t>
            </w:r>
            <w:r w:rsidR="00F32805">
              <w:t xml:space="preserve"> this specific</w:t>
            </w:r>
            <w:r w:rsidR="00D84C41">
              <w:t xml:space="preserve"> grief-focused marriage</w:t>
            </w:r>
            <w:r w:rsidR="00F32805">
              <w:t xml:space="preserve"> ministry</w:t>
            </w:r>
            <w:r w:rsidR="00D84C41">
              <w:t>. S</w:t>
            </w:r>
            <w:r w:rsidR="00F32805">
              <w:t xml:space="preserve">everal pastors were able to voice their feeling of inadequacy as they step into the pain after the death of a child. </w:t>
            </w:r>
            <w:r w:rsidR="0057514C">
              <w:br/>
            </w:r>
          </w:p>
          <w:p w14:paraId="531EE055" w14:textId="335FA33C" w:rsidR="00D84C41" w:rsidRPr="001B1DB9" w:rsidRDefault="00043D0C" w:rsidP="00285D38">
            <w:r>
              <w:rPr>
                <w:b/>
                <w:bCs/>
              </w:rPr>
              <w:t xml:space="preserve">Google Ads Grant Update: </w:t>
            </w:r>
            <w:r w:rsidRPr="00453CAE">
              <w:t>The campaign has been very successful in creating exposure for LHMR</w:t>
            </w:r>
            <w:r w:rsidR="0057514C">
              <w:t>.</w:t>
            </w:r>
            <w:r w:rsidRPr="00453CAE">
              <w:t xml:space="preserve"> </w:t>
            </w:r>
            <w:r w:rsidR="0057514C">
              <w:t xml:space="preserve">The LHMR </w:t>
            </w:r>
            <w:r w:rsidRPr="00453CAE">
              <w:t xml:space="preserve">website and Facebook page </w:t>
            </w:r>
            <w:r w:rsidR="00E35796" w:rsidRPr="00453CAE">
              <w:t xml:space="preserve">have seen significant growth in traffic. </w:t>
            </w:r>
            <w:r w:rsidR="00453CAE">
              <w:t xml:space="preserve">To date, </w:t>
            </w:r>
            <w:r w:rsidR="00E35796" w:rsidRPr="00453CAE">
              <w:t xml:space="preserve">the </w:t>
            </w:r>
            <w:r w:rsidR="0057514C">
              <w:t xml:space="preserve">email </w:t>
            </w:r>
            <w:r w:rsidR="00E35796" w:rsidRPr="00453CAE">
              <w:t xml:space="preserve">inquiries </w:t>
            </w:r>
            <w:r w:rsidR="0057514C">
              <w:t xml:space="preserve">expressing interest in </w:t>
            </w:r>
            <w:r w:rsidR="00E35796" w:rsidRPr="00453CAE">
              <w:t>attending a retreat do not reflect the growth</w:t>
            </w:r>
            <w:r w:rsidR="00FE2347">
              <w:t xml:space="preserve"> </w:t>
            </w:r>
            <w:r w:rsidR="00E35796" w:rsidRPr="00453CAE">
              <w:t xml:space="preserve">of </w:t>
            </w:r>
            <w:r w:rsidR="00FE2347">
              <w:t>traffic</w:t>
            </w:r>
            <w:r w:rsidR="007C0C4E">
              <w:t xml:space="preserve"> </w:t>
            </w:r>
            <w:r w:rsidR="00FE2347">
              <w:t xml:space="preserve">on </w:t>
            </w:r>
            <w:r w:rsidR="00E35796" w:rsidRPr="00453CAE">
              <w:t>the site</w:t>
            </w:r>
            <w:r w:rsidR="0057514C">
              <w:t>/Facebook page</w:t>
            </w:r>
            <w:r w:rsidR="00E35796" w:rsidRPr="00453CAE">
              <w:t>.</w:t>
            </w:r>
            <w:r w:rsidR="00E35796">
              <w:rPr>
                <w:b/>
                <w:bCs/>
              </w:rPr>
              <w:t xml:space="preserve"> </w:t>
            </w:r>
            <w:r w:rsidR="0057514C">
              <w:t>As a result, the</w:t>
            </w:r>
            <w:r w:rsidR="00453CAE" w:rsidRPr="0057514C">
              <w:t xml:space="preserve"> campaign is being monitored</w:t>
            </w:r>
            <w:r w:rsidR="0057514C">
              <w:t>/</w:t>
            </w:r>
            <w:r w:rsidR="00453CAE" w:rsidRPr="0057514C">
              <w:t>adjusted to maximize the effectiveness of the grant, and to target new search words/phrases</w:t>
            </w:r>
            <w:r w:rsidR="0057514C">
              <w:t xml:space="preserve"> </w:t>
            </w:r>
            <w:r w:rsidR="00FE2347">
              <w:t>to</w:t>
            </w:r>
            <w:r w:rsidR="007C0C4E">
              <w:t xml:space="preserve"> broaden the exposure. </w:t>
            </w:r>
          </w:p>
          <w:p w14:paraId="6E4D0591" w14:textId="5A129C7E" w:rsidR="0089100B" w:rsidRDefault="0089100B" w:rsidP="0089100B">
            <w:pPr>
              <w:pStyle w:val="Heading2"/>
              <w:rPr>
                <w:i/>
                <w:iCs/>
              </w:rPr>
            </w:pPr>
            <w:r>
              <w:rPr>
                <w:i/>
                <w:iCs/>
              </w:rPr>
              <w:lastRenderedPageBreak/>
              <w:t>Family news</w:t>
            </w:r>
          </w:p>
          <w:p w14:paraId="3ED415A4" w14:textId="106CB8B8" w:rsidR="00DF7661" w:rsidRDefault="0089100B" w:rsidP="0089100B">
            <w:r>
              <w:t xml:space="preserve">Our son, Evan, </w:t>
            </w:r>
            <w:r w:rsidR="0052404D">
              <w:t xml:space="preserve">and his wife, </w:t>
            </w:r>
            <w:r>
              <w:t>Gabby</w:t>
            </w:r>
            <w:r w:rsidR="0052404D">
              <w:t xml:space="preserve">, and their Alaskan Malamute, Mowgli, moved to Colorado from Indiana! </w:t>
            </w:r>
            <w:r w:rsidR="00852BB0">
              <w:t xml:space="preserve">We are delighted to </w:t>
            </w:r>
            <w:r w:rsidR="0052404D">
              <w:t xml:space="preserve">have them within an hour’s drive and have already enjoyed our inaugural </w:t>
            </w:r>
            <w:r w:rsidR="00D5587F">
              <w:t xml:space="preserve">dog sitting adventure. (Yes, we’ve signed up for Round 2!) </w:t>
            </w:r>
          </w:p>
          <w:p w14:paraId="7B71425A" w14:textId="344085A1" w:rsidR="00852BB0" w:rsidRDefault="00D5587F" w:rsidP="00852BB0">
            <w:r>
              <w:t xml:space="preserve">Evan is an agent with New York Life, and Gabby was recently accepted into the </w:t>
            </w:r>
            <w:r w:rsidR="00503977">
              <w:t>Master of Social Work</w:t>
            </w:r>
            <w:r>
              <w:t xml:space="preserve"> </w:t>
            </w:r>
            <w:r w:rsidR="00503977">
              <w:t>p</w:t>
            </w:r>
            <w:r>
              <w:t>rogram at the University of Kentucky.</w:t>
            </w:r>
          </w:p>
          <w:p w14:paraId="65ECA4B2" w14:textId="58A28BA5" w:rsidR="00E80948" w:rsidRDefault="00E80948" w:rsidP="00852BB0">
            <w:r>
              <w:t xml:space="preserve">On May 12, 2022, </w:t>
            </w:r>
            <w:r w:rsidR="0053134B">
              <w:t>we</w:t>
            </w:r>
            <w:r>
              <w:t xml:space="preserve"> celebrated 32 years of marriage! </w:t>
            </w:r>
            <w:r w:rsidR="00243C57">
              <w:t xml:space="preserve">The photo on the right was an unposed moment captured by one of Kelly’s former players. Very precious. </w:t>
            </w:r>
          </w:p>
          <w:p w14:paraId="27310615" w14:textId="40AD5DB4" w:rsidR="00852BB0" w:rsidRDefault="00852BB0" w:rsidP="00852BB0"/>
          <w:p w14:paraId="70C551BF" w14:textId="7C2DFCAA" w:rsidR="00852BB0" w:rsidRPr="00787C0F" w:rsidRDefault="00B56CBE" w:rsidP="00852BB0">
            <w:r>
              <w:rPr>
                <w:noProof/>
              </w:rPr>
              <w:drawing>
                <wp:inline distT="0" distB="0" distL="0" distR="0" wp14:anchorId="51743A34" wp14:editId="1B556935">
                  <wp:extent cx="1885950" cy="238117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885950" cy="2381171"/>
                          </a:xfrm>
                          <a:prstGeom prst="rect">
                            <a:avLst/>
                          </a:prstGeom>
                          <a:noFill/>
                          <a:ln>
                            <a:noFill/>
                          </a:ln>
                        </pic:spPr>
                      </pic:pic>
                    </a:graphicData>
                  </a:graphic>
                </wp:inline>
              </w:drawing>
            </w:r>
            <w:r w:rsidR="00E33028">
              <w:rPr>
                <w:rFonts w:eastAsia="Times New Roman"/>
                <w:noProof/>
              </w:rPr>
              <w:t xml:space="preserve">   </w:t>
            </w:r>
            <w:r w:rsidR="00E33028">
              <w:rPr>
                <w:rFonts w:eastAsia="Times New Roman"/>
                <w:noProof/>
              </w:rPr>
              <w:drawing>
                <wp:inline distT="0" distB="0" distL="0" distR="0" wp14:anchorId="15367DE2" wp14:editId="0C295A2C">
                  <wp:extent cx="1800225" cy="2400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00225" cy="2400300"/>
                          </a:xfrm>
                          <a:prstGeom prst="rect">
                            <a:avLst/>
                          </a:prstGeom>
                          <a:noFill/>
                          <a:ln>
                            <a:noFill/>
                          </a:ln>
                        </pic:spPr>
                      </pic:pic>
                    </a:graphicData>
                  </a:graphic>
                </wp:inline>
              </w:drawing>
            </w:r>
            <w:r w:rsidR="00451350" w:rsidRPr="002E7AA6">
              <w:rPr>
                <w:b/>
                <w:bCs/>
              </w:rPr>
              <w:t>, Evan</w:t>
            </w:r>
            <w:r w:rsidR="00787C0F">
              <w:rPr>
                <w:b/>
                <w:bCs/>
              </w:rPr>
              <w:t xml:space="preserve">, </w:t>
            </w:r>
            <w:r w:rsidR="00451350" w:rsidRPr="002E7AA6">
              <w:rPr>
                <w:b/>
                <w:bCs/>
              </w:rPr>
              <w:t>Gabby</w:t>
            </w:r>
            <w:r w:rsidR="00787C0F">
              <w:rPr>
                <w:b/>
                <w:bCs/>
              </w:rPr>
              <w:t xml:space="preserve"> and Mowgli          </w:t>
            </w:r>
            <w:r w:rsidR="002E7AA6">
              <w:rPr>
                <w:b/>
                <w:bCs/>
              </w:rPr>
              <w:t xml:space="preserve">          Rich and Kelly celebrate 32</w:t>
            </w:r>
            <w:r w:rsidR="00787C0F">
              <w:rPr>
                <w:b/>
                <w:bCs/>
              </w:rPr>
              <w:t xml:space="preserve"> years!</w:t>
            </w:r>
          </w:p>
          <w:p w14:paraId="3F9EA98C" w14:textId="77777777" w:rsidR="00852BB0" w:rsidRPr="00852BB0" w:rsidRDefault="00852BB0" w:rsidP="00852BB0"/>
          <w:p w14:paraId="288D7971" w14:textId="76C3C7FB" w:rsidR="000A6AE0" w:rsidRDefault="0064045F" w:rsidP="000A6AE0">
            <w:pPr>
              <w:pStyle w:val="Heading2"/>
              <w:rPr>
                <w:i/>
                <w:iCs/>
              </w:rPr>
            </w:pPr>
            <w:r>
              <w:rPr>
                <w:i/>
                <w:iCs/>
              </w:rPr>
              <w:t>gratitude</w:t>
            </w:r>
          </w:p>
          <w:p w14:paraId="750D151C" w14:textId="3E910B6A" w:rsidR="007E2759" w:rsidRDefault="0064045F" w:rsidP="007E2759">
            <w:r>
              <w:t xml:space="preserve">We are grateful to share that LHMR </w:t>
            </w:r>
            <w:r w:rsidR="00186EAF">
              <w:t>continues to be</w:t>
            </w:r>
            <w:r>
              <w:t xml:space="preserve"> blessed generously </w:t>
            </w:r>
            <w:r w:rsidR="000C2170">
              <w:t>by</w:t>
            </w:r>
            <w:r>
              <w:t xml:space="preserve"> donor </w:t>
            </w:r>
            <w:r w:rsidR="000C2170">
              <w:t>gifts</w:t>
            </w:r>
            <w:r w:rsidR="00623EA6">
              <w:t xml:space="preserve">. </w:t>
            </w:r>
            <w:r w:rsidR="00407318">
              <w:t>Most of</w:t>
            </w:r>
            <w:r w:rsidR="00623EA6">
              <w:t xml:space="preserve"> our donor gifts are one-time gifts. </w:t>
            </w:r>
            <w:r w:rsidR="009B165A">
              <w:t>Our desire is to grow our recurring monthly gifts to allow the ministry to budget more effectively.</w:t>
            </w:r>
            <w:r>
              <w:t xml:space="preserve"> </w:t>
            </w:r>
            <w:r w:rsidR="009B165A">
              <w:t>We are also grateful for</w:t>
            </w:r>
            <w:r w:rsidR="00186EAF">
              <w:t xml:space="preserve"> th</w:t>
            </w:r>
            <w:r w:rsidR="000C2170">
              <w:t>e faithful prayer support of the</w:t>
            </w:r>
            <w:r w:rsidR="00186EAF">
              <w:t xml:space="preserve"> Living Hope Mountain Respite Prayer Team. If you desire to be added to the prayer team, just email </w:t>
            </w:r>
            <w:r w:rsidR="009B165A">
              <w:t>our Prayer Team Coordinator, Tammy Resler at tammy.resler@sbcglobal.net.</w:t>
            </w:r>
          </w:p>
          <w:p w14:paraId="007D61E0" w14:textId="77777777" w:rsidR="002E0996" w:rsidRPr="002E0996" w:rsidRDefault="002E0996" w:rsidP="002E0996"/>
          <w:p w14:paraId="09F5A7AE" w14:textId="2D87FAEE" w:rsidR="00266F6D" w:rsidRDefault="0089100B" w:rsidP="00E02886">
            <w:pPr>
              <w:pStyle w:val="Heading2"/>
              <w:rPr>
                <w:i/>
                <w:iCs/>
              </w:rPr>
            </w:pPr>
            <w:r>
              <w:rPr>
                <w:i/>
                <w:iCs/>
              </w:rPr>
              <w:t>p</w:t>
            </w:r>
            <w:r w:rsidR="005F70E4">
              <w:rPr>
                <w:i/>
                <w:iCs/>
              </w:rPr>
              <w:t>rayer requests</w:t>
            </w:r>
          </w:p>
          <w:p w14:paraId="1D61CEF2" w14:textId="4932CBF0" w:rsidR="002C7F4E" w:rsidRDefault="00BD59BC" w:rsidP="00285D38">
            <w:pPr>
              <w:rPr>
                <w:szCs w:val="18"/>
              </w:rPr>
            </w:pPr>
            <w:r>
              <w:rPr>
                <w:szCs w:val="18"/>
              </w:rPr>
              <w:t xml:space="preserve">We </w:t>
            </w:r>
            <w:r w:rsidR="00266F6D" w:rsidRPr="00CF45EB">
              <w:rPr>
                <w:szCs w:val="18"/>
              </w:rPr>
              <w:t xml:space="preserve">appreciate your </w:t>
            </w:r>
            <w:r w:rsidR="00DA50E2">
              <w:rPr>
                <w:szCs w:val="18"/>
              </w:rPr>
              <w:t xml:space="preserve">specific </w:t>
            </w:r>
            <w:r w:rsidR="00E73691">
              <w:rPr>
                <w:szCs w:val="18"/>
              </w:rPr>
              <w:t>prayers</w:t>
            </w:r>
            <w:r w:rsidR="00374E46">
              <w:rPr>
                <w:szCs w:val="18"/>
              </w:rPr>
              <w:t>:</w:t>
            </w:r>
          </w:p>
          <w:p w14:paraId="46CF43B4" w14:textId="14BDFA06" w:rsidR="00AF1159" w:rsidRPr="00AF1159" w:rsidRDefault="00E73691" w:rsidP="00374E46">
            <w:pPr>
              <w:pStyle w:val="ListParagraph"/>
              <w:numPr>
                <w:ilvl w:val="0"/>
                <w:numId w:val="1"/>
              </w:numPr>
              <w:rPr>
                <w:b/>
                <w:bCs/>
                <w:i/>
                <w:iCs/>
                <w:sz w:val="22"/>
              </w:rPr>
            </w:pPr>
            <w:r>
              <w:rPr>
                <w:szCs w:val="18"/>
              </w:rPr>
              <w:t>T</w:t>
            </w:r>
            <w:r w:rsidR="00374E46">
              <w:rPr>
                <w:szCs w:val="18"/>
              </w:rPr>
              <w:t>hat the Googl</w:t>
            </w:r>
            <w:r w:rsidR="00A7464E">
              <w:rPr>
                <w:szCs w:val="18"/>
              </w:rPr>
              <w:t>e</w:t>
            </w:r>
            <w:r w:rsidR="00417B12">
              <w:rPr>
                <w:szCs w:val="18"/>
              </w:rPr>
              <w:t xml:space="preserve"> Ads </w:t>
            </w:r>
            <w:r w:rsidR="000C2170">
              <w:rPr>
                <w:szCs w:val="18"/>
              </w:rPr>
              <w:t>G</w:t>
            </w:r>
            <w:r w:rsidR="00AF1159">
              <w:rPr>
                <w:szCs w:val="18"/>
              </w:rPr>
              <w:t xml:space="preserve">rant </w:t>
            </w:r>
            <w:r w:rsidR="000C2170">
              <w:rPr>
                <w:szCs w:val="18"/>
              </w:rPr>
              <w:t xml:space="preserve">continues to </w:t>
            </w:r>
            <w:r>
              <w:rPr>
                <w:szCs w:val="18"/>
              </w:rPr>
              <w:t xml:space="preserve">reach </w:t>
            </w:r>
            <w:r w:rsidR="00AF1159">
              <w:rPr>
                <w:szCs w:val="18"/>
              </w:rPr>
              <w:t xml:space="preserve">marriages </w:t>
            </w:r>
            <w:r w:rsidR="000C2170">
              <w:rPr>
                <w:szCs w:val="18"/>
              </w:rPr>
              <w:t xml:space="preserve">experiencing </w:t>
            </w:r>
            <w:r w:rsidR="00AF1159">
              <w:rPr>
                <w:szCs w:val="18"/>
              </w:rPr>
              <w:t>deep grief</w:t>
            </w:r>
            <w:r w:rsidR="000C2170">
              <w:rPr>
                <w:szCs w:val="18"/>
              </w:rPr>
              <w:t xml:space="preserve"> from the loss of their child.</w:t>
            </w:r>
            <w:r w:rsidR="00AF1159">
              <w:rPr>
                <w:szCs w:val="18"/>
              </w:rPr>
              <w:t xml:space="preserve"> </w:t>
            </w:r>
          </w:p>
          <w:p w14:paraId="31F129F3" w14:textId="189B6BAE" w:rsidR="007607DF" w:rsidRPr="00361C72" w:rsidRDefault="00B3232C" w:rsidP="00374E46">
            <w:pPr>
              <w:pStyle w:val="ListParagraph"/>
              <w:numPr>
                <w:ilvl w:val="0"/>
                <w:numId w:val="1"/>
              </w:numPr>
              <w:rPr>
                <w:b/>
                <w:bCs/>
                <w:i/>
                <w:iCs/>
                <w:sz w:val="22"/>
              </w:rPr>
            </w:pPr>
            <w:r>
              <w:rPr>
                <w:szCs w:val="18"/>
              </w:rPr>
              <w:t xml:space="preserve">Would you </w:t>
            </w:r>
            <w:r w:rsidR="000C751C">
              <w:rPr>
                <w:szCs w:val="18"/>
              </w:rPr>
              <w:t xml:space="preserve">prayerfully </w:t>
            </w:r>
            <w:r>
              <w:rPr>
                <w:szCs w:val="18"/>
              </w:rPr>
              <w:t>consider o</w:t>
            </w:r>
            <w:r w:rsidR="007607DF">
              <w:rPr>
                <w:szCs w:val="18"/>
              </w:rPr>
              <w:t>pportunities</w:t>
            </w:r>
            <w:r>
              <w:rPr>
                <w:szCs w:val="18"/>
              </w:rPr>
              <w:t xml:space="preserve"> </w:t>
            </w:r>
            <w:r w:rsidR="00186EAF">
              <w:rPr>
                <w:szCs w:val="18"/>
              </w:rPr>
              <w:t xml:space="preserve">in your area </w:t>
            </w:r>
            <w:r>
              <w:rPr>
                <w:szCs w:val="18"/>
              </w:rPr>
              <w:t xml:space="preserve">(organizations, marriage retreats, churches, Christian counseling centers, </w:t>
            </w:r>
            <w:r w:rsidR="00FC0A1A">
              <w:rPr>
                <w:szCs w:val="18"/>
              </w:rPr>
              <w:t>etc.</w:t>
            </w:r>
            <w:r>
              <w:rPr>
                <w:szCs w:val="18"/>
              </w:rPr>
              <w:t xml:space="preserve">) to </w:t>
            </w:r>
            <w:r w:rsidR="000C751C">
              <w:rPr>
                <w:szCs w:val="18"/>
              </w:rPr>
              <w:t>share LHMR</w:t>
            </w:r>
            <w:r w:rsidR="000C2170">
              <w:rPr>
                <w:szCs w:val="18"/>
              </w:rPr>
              <w:t xml:space="preserve"> with</w:t>
            </w:r>
            <w:r w:rsidR="000C751C">
              <w:rPr>
                <w:szCs w:val="18"/>
              </w:rPr>
              <w:t xml:space="preserve"> to join our efforts to create awareness about our </w:t>
            </w:r>
            <w:r w:rsidR="000C2170">
              <w:rPr>
                <w:szCs w:val="18"/>
              </w:rPr>
              <w:t>much-needed</w:t>
            </w:r>
            <w:r w:rsidR="000C751C">
              <w:rPr>
                <w:szCs w:val="18"/>
              </w:rPr>
              <w:t xml:space="preserve"> ministry</w:t>
            </w:r>
            <w:r w:rsidR="00BF596C">
              <w:rPr>
                <w:szCs w:val="18"/>
              </w:rPr>
              <w:t>?</w:t>
            </w:r>
          </w:p>
          <w:p w14:paraId="7C6A2679" w14:textId="0E9AD081" w:rsidR="00361C72" w:rsidRPr="007607DF" w:rsidRDefault="00361C72" w:rsidP="00374E46">
            <w:pPr>
              <w:pStyle w:val="ListParagraph"/>
              <w:numPr>
                <w:ilvl w:val="0"/>
                <w:numId w:val="1"/>
              </w:numPr>
              <w:rPr>
                <w:b/>
                <w:bCs/>
                <w:i/>
                <w:iCs/>
                <w:sz w:val="22"/>
              </w:rPr>
            </w:pPr>
            <w:r>
              <w:rPr>
                <w:szCs w:val="18"/>
              </w:rPr>
              <w:t>That God increases our patience and trust as we allow Him to reveal His desire for this ministry. Protection from discouragement.</w:t>
            </w:r>
          </w:p>
          <w:p w14:paraId="6594940C" w14:textId="64A15E2C" w:rsidR="00266F6D" w:rsidRPr="00935DF7" w:rsidRDefault="007607DF" w:rsidP="008A716C">
            <w:pPr>
              <w:pStyle w:val="ListParagraph"/>
              <w:numPr>
                <w:ilvl w:val="0"/>
                <w:numId w:val="1"/>
              </w:numPr>
              <w:rPr>
                <w:b/>
                <w:bCs/>
                <w:i/>
                <w:iCs/>
                <w:sz w:val="22"/>
              </w:rPr>
            </w:pPr>
            <w:r w:rsidRPr="006E3961">
              <w:rPr>
                <w:szCs w:val="18"/>
              </w:rPr>
              <w:t>Prayers for us individually</w:t>
            </w:r>
            <w:r w:rsidR="006A7F41">
              <w:rPr>
                <w:szCs w:val="18"/>
              </w:rPr>
              <w:t xml:space="preserve"> and </w:t>
            </w:r>
            <w:r w:rsidRPr="006E3961">
              <w:rPr>
                <w:szCs w:val="18"/>
              </w:rPr>
              <w:t>our marriage</w:t>
            </w:r>
            <w:r w:rsidR="00BF596C">
              <w:rPr>
                <w:szCs w:val="18"/>
              </w:rPr>
              <w:t xml:space="preserve">. </w:t>
            </w:r>
            <w:r w:rsidR="006A7F41">
              <w:rPr>
                <w:szCs w:val="18"/>
              </w:rPr>
              <w:t>S</w:t>
            </w:r>
            <w:r w:rsidR="006A7F41" w:rsidRPr="006E3961">
              <w:rPr>
                <w:szCs w:val="18"/>
              </w:rPr>
              <w:t>pecifically,</w:t>
            </w:r>
            <w:r w:rsidR="006E3961" w:rsidRPr="006E3961">
              <w:rPr>
                <w:szCs w:val="18"/>
              </w:rPr>
              <w:t xml:space="preserve"> that we remain “sober and </w:t>
            </w:r>
            <w:r w:rsidR="00FC0A1A" w:rsidRPr="006E3961">
              <w:rPr>
                <w:szCs w:val="18"/>
              </w:rPr>
              <w:t>alert”</w:t>
            </w:r>
            <w:r w:rsidR="00FC0A1A">
              <w:rPr>
                <w:szCs w:val="18"/>
              </w:rPr>
              <w:t xml:space="preserve"> (</w:t>
            </w:r>
            <w:r w:rsidR="006E3961">
              <w:rPr>
                <w:szCs w:val="18"/>
              </w:rPr>
              <w:t xml:space="preserve">1Peter 5:8). </w:t>
            </w:r>
          </w:p>
        </w:tc>
      </w:tr>
    </w:tbl>
    <w:p w14:paraId="7DE81650" w14:textId="7A118B45" w:rsidR="0043117B" w:rsidRPr="00F63067" w:rsidRDefault="00F211A3" w:rsidP="000C45FF">
      <w:pPr>
        <w:tabs>
          <w:tab w:val="left" w:pos="990"/>
        </w:tabs>
        <w:rPr>
          <w:i/>
          <w:iCs/>
        </w:rPr>
      </w:pPr>
    </w:p>
    <w:sectPr w:rsidR="0043117B" w:rsidRPr="00F63067" w:rsidSect="00E02886">
      <w:head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F0D09" w14:textId="77777777" w:rsidR="00F211A3" w:rsidRDefault="00F211A3" w:rsidP="000C45FF">
      <w:r>
        <w:separator/>
      </w:r>
    </w:p>
  </w:endnote>
  <w:endnote w:type="continuationSeparator" w:id="0">
    <w:p w14:paraId="0F27819A" w14:textId="77777777" w:rsidR="00F211A3" w:rsidRDefault="00F211A3"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eiryo">
    <w:altName w:val="メイリオ"/>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32668" w14:textId="77777777" w:rsidR="00F211A3" w:rsidRDefault="00F211A3" w:rsidP="000C45FF">
      <w:r>
        <w:separator/>
      </w:r>
    </w:p>
  </w:footnote>
  <w:footnote w:type="continuationSeparator" w:id="0">
    <w:p w14:paraId="739DCC6B" w14:textId="77777777" w:rsidR="00F211A3" w:rsidRDefault="00F211A3"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8AFC2" w14:textId="77777777" w:rsidR="000C45FF" w:rsidRDefault="000C45FF">
    <w:pPr>
      <w:pStyle w:val="Header"/>
    </w:pPr>
    <w:r>
      <w:rPr>
        <w:noProof/>
      </w:rPr>
      <w:drawing>
        <wp:anchor distT="0" distB="0" distL="114300" distR="114300" simplePos="0" relativeHeight="251658240" behindDoc="1" locked="0" layoutInCell="1" allowOverlap="1" wp14:anchorId="6CB93DBD" wp14:editId="19825E45">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06A88"/>
    <w:multiLevelType w:val="hybridMultilevel"/>
    <w:tmpl w:val="A76ED8C4"/>
    <w:lvl w:ilvl="0" w:tplc="C8304E28">
      <w:start w:val="2"/>
      <w:numFmt w:val="bullet"/>
      <w:lvlText w:val=""/>
      <w:lvlJc w:val="left"/>
      <w:pPr>
        <w:ind w:left="720" w:hanging="360"/>
      </w:pPr>
      <w:rPr>
        <w:rFonts w:ascii="Symbol" w:eastAsiaTheme="minorEastAsia" w:hAnsi="Symbol" w:cstheme="minorBidi"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6381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16A"/>
    <w:rsid w:val="000043DF"/>
    <w:rsid w:val="00030213"/>
    <w:rsid w:val="00036450"/>
    <w:rsid w:val="00043D0C"/>
    <w:rsid w:val="000707EB"/>
    <w:rsid w:val="00086834"/>
    <w:rsid w:val="00094499"/>
    <w:rsid w:val="00095A90"/>
    <w:rsid w:val="000A6AE0"/>
    <w:rsid w:val="000C2170"/>
    <w:rsid w:val="000C45FF"/>
    <w:rsid w:val="000C751C"/>
    <w:rsid w:val="000E3FD1"/>
    <w:rsid w:val="000F0414"/>
    <w:rsid w:val="001014CD"/>
    <w:rsid w:val="0010651E"/>
    <w:rsid w:val="00112054"/>
    <w:rsid w:val="0014427E"/>
    <w:rsid w:val="00151589"/>
    <w:rsid w:val="001525E1"/>
    <w:rsid w:val="00167A57"/>
    <w:rsid w:val="00180329"/>
    <w:rsid w:val="00186EAF"/>
    <w:rsid w:val="00186F40"/>
    <w:rsid w:val="0019001F"/>
    <w:rsid w:val="001A3D2D"/>
    <w:rsid w:val="001A74A5"/>
    <w:rsid w:val="001B1DB9"/>
    <w:rsid w:val="001B2ABD"/>
    <w:rsid w:val="001B2FB3"/>
    <w:rsid w:val="001E0391"/>
    <w:rsid w:val="001E1759"/>
    <w:rsid w:val="001F1ECC"/>
    <w:rsid w:val="0021151B"/>
    <w:rsid w:val="002400EB"/>
    <w:rsid w:val="00243C57"/>
    <w:rsid w:val="00243DBE"/>
    <w:rsid w:val="00256CF7"/>
    <w:rsid w:val="00266F6D"/>
    <w:rsid w:val="00277C76"/>
    <w:rsid w:val="00281FD5"/>
    <w:rsid w:val="00285D38"/>
    <w:rsid w:val="002C5C4D"/>
    <w:rsid w:val="002C716A"/>
    <w:rsid w:val="002C7F4E"/>
    <w:rsid w:val="002E0996"/>
    <w:rsid w:val="002E7AA6"/>
    <w:rsid w:val="0030481B"/>
    <w:rsid w:val="003156FC"/>
    <w:rsid w:val="003254B5"/>
    <w:rsid w:val="00361C72"/>
    <w:rsid w:val="0037121F"/>
    <w:rsid w:val="00372BE5"/>
    <w:rsid w:val="00374E46"/>
    <w:rsid w:val="00391FF7"/>
    <w:rsid w:val="003A6B7D"/>
    <w:rsid w:val="003B06CA"/>
    <w:rsid w:val="004071FC"/>
    <w:rsid w:val="00407318"/>
    <w:rsid w:val="00417B12"/>
    <w:rsid w:val="00445947"/>
    <w:rsid w:val="00450077"/>
    <w:rsid w:val="00451350"/>
    <w:rsid w:val="00453CAE"/>
    <w:rsid w:val="004813B3"/>
    <w:rsid w:val="00487A74"/>
    <w:rsid w:val="00496591"/>
    <w:rsid w:val="004C63E4"/>
    <w:rsid w:val="004D3011"/>
    <w:rsid w:val="005011A3"/>
    <w:rsid w:val="00503977"/>
    <w:rsid w:val="00512F52"/>
    <w:rsid w:val="0052404D"/>
    <w:rsid w:val="005254DC"/>
    <w:rsid w:val="005262AC"/>
    <w:rsid w:val="0053134B"/>
    <w:rsid w:val="00563D4D"/>
    <w:rsid w:val="0057514C"/>
    <w:rsid w:val="005907C5"/>
    <w:rsid w:val="005A727C"/>
    <w:rsid w:val="005D0521"/>
    <w:rsid w:val="005E39D5"/>
    <w:rsid w:val="005F70E4"/>
    <w:rsid w:val="00600670"/>
    <w:rsid w:val="0062123A"/>
    <w:rsid w:val="00623EA6"/>
    <w:rsid w:val="0063603E"/>
    <w:rsid w:val="0064045F"/>
    <w:rsid w:val="00646E75"/>
    <w:rsid w:val="006771D0"/>
    <w:rsid w:val="006A7F41"/>
    <w:rsid w:val="006D0672"/>
    <w:rsid w:val="006D45B5"/>
    <w:rsid w:val="006E3961"/>
    <w:rsid w:val="007024D6"/>
    <w:rsid w:val="00715FCB"/>
    <w:rsid w:val="00743101"/>
    <w:rsid w:val="00744526"/>
    <w:rsid w:val="007607DF"/>
    <w:rsid w:val="00763FA3"/>
    <w:rsid w:val="007775E1"/>
    <w:rsid w:val="007867A0"/>
    <w:rsid w:val="00787C0F"/>
    <w:rsid w:val="00787F4D"/>
    <w:rsid w:val="007927F5"/>
    <w:rsid w:val="007A45E0"/>
    <w:rsid w:val="007C0C4E"/>
    <w:rsid w:val="007C25DB"/>
    <w:rsid w:val="007D1B8D"/>
    <w:rsid w:val="007E2759"/>
    <w:rsid w:val="007E6AC1"/>
    <w:rsid w:val="007F17C0"/>
    <w:rsid w:val="00802CA0"/>
    <w:rsid w:val="00810F88"/>
    <w:rsid w:val="00830F3E"/>
    <w:rsid w:val="00845563"/>
    <w:rsid w:val="00852BB0"/>
    <w:rsid w:val="0085514A"/>
    <w:rsid w:val="00855D80"/>
    <w:rsid w:val="008569D3"/>
    <w:rsid w:val="0089100B"/>
    <w:rsid w:val="008A716C"/>
    <w:rsid w:val="008C3534"/>
    <w:rsid w:val="009137CC"/>
    <w:rsid w:val="00917A22"/>
    <w:rsid w:val="00922E7C"/>
    <w:rsid w:val="009256E7"/>
    <w:rsid w:val="009260CD"/>
    <w:rsid w:val="00935DF7"/>
    <w:rsid w:val="00952C25"/>
    <w:rsid w:val="009A3525"/>
    <w:rsid w:val="009A75D3"/>
    <w:rsid w:val="009A7E57"/>
    <w:rsid w:val="009B1387"/>
    <w:rsid w:val="009B165A"/>
    <w:rsid w:val="009C594B"/>
    <w:rsid w:val="009E3785"/>
    <w:rsid w:val="00A07327"/>
    <w:rsid w:val="00A17E04"/>
    <w:rsid w:val="00A2118D"/>
    <w:rsid w:val="00A24723"/>
    <w:rsid w:val="00A6617B"/>
    <w:rsid w:val="00A7464E"/>
    <w:rsid w:val="00A92384"/>
    <w:rsid w:val="00AA5BA6"/>
    <w:rsid w:val="00AA7E1E"/>
    <w:rsid w:val="00AD76E2"/>
    <w:rsid w:val="00AF1159"/>
    <w:rsid w:val="00B20152"/>
    <w:rsid w:val="00B3232C"/>
    <w:rsid w:val="00B359E4"/>
    <w:rsid w:val="00B465FE"/>
    <w:rsid w:val="00B56CBE"/>
    <w:rsid w:val="00B57D98"/>
    <w:rsid w:val="00B70850"/>
    <w:rsid w:val="00B818DE"/>
    <w:rsid w:val="00B862BB"/>
    <w:rsid w:val="00BA5B62"/>
    <w:rsid w:val="00BB37F1"/>
    <w:rsid w:val="00BD264B"/>
    <w:rsid w:val="00BD59BC"/>
    <w:rsid w:val="00BD6DE1"/>
    <w:rsid w:val="00BF245A"/>
    <w:rsid w:val="00BF596C"/>
    <w:rsid w:val="00C0069D"/>
    <w:rsid w:val="00C057A6"/>
    <w:rsid w:val="00C066B6"/>
    <w:rsid w:val="00C37BA1"/>
    <w:rsid w:val="00C4674C"/>
    <w:rsid w:val="00C506CF"/>
    <w:rsid w:val="00C57369"/>
    <w:rsid w:val="00C6713A"/>
    <w:rsid w:val="00C72BED"/>
    <w:rsid w:val="00C81C75"/>
    <w:rsid w:val="00C9578B"/>
    <w:rsid w:val="00C957C1"/>
    <w:rsid w:val="00CB0055"/>
    <w:rsid w:val="00CB62D6"/>
    <w:rsid w:val="00CB6793"/>
    <w:rsid w:val="00CF45EB"/>
    <w:rsid w:val="00CF5C90"/>
    <w:rsid w:val="00D17C42"/>
    <w:rsid w:val="00D22A4B"/>
    <w:rsid w:val="00D2522B"/>
    <w:rsid w:val="00D41EAA"/>
    <w:rsid w:val="00D422DE"/>
    <w:rsid w:val="00D5459D"/>
    <w:rsid w:val="00D5587F"/>
    <w:rsid w:val="00D725DE"/>
    <w:rsid w:val="00D73F8B"/>
    <w:rsid w:val="00D84C41"/>
    <w:rsid w:val="00D96C1C"/>
    <w:rsid w:val="00DA077D"/>
    <w:rsid w:val="00DA1F4D"/>
    <w:rsid w:val="00DA50E2"/>
    <w:rsid w:val="00DD172A"/>
    <w:rsid w:val="00DD4AD3"/>
    <w:rsid w:val="00DF27E0"/>
    <w:rsid w:val="00DF7661"/>
    <w:rsid w:val="00E02886"/>
    <w:rsid w:val="00E25A26"/>
    <w:rsid w:val="00E33028"/>
    <w:rsid w:val="00E35796"/>
    <w:rsid w:val="00E4381A"/>
    <w:rsid w:val="00E450A2"/>
    <w:rsid w:val="00E461EA"/>
    <w:rsid w:val="00E55D74"/>
    <w:rsid w:val="00E70DC1"/>
    <w:rsid w:val="00E73691"/>
    <w:rsid w:val="00E80948"/>
    <w:rsid w:val="00E82A2A"/>
    <w:rsid w:val="00EC03CE"/>
    <w:rsid w:val="00EC1D0E"/>
    <w:rsid w:val="00EE129E"/>
    <w:rsid w:val="00EE3A60"/>
    <w:rsid w:val="00F211A3"/>
    <w:rsid w:val="00F32805"/>
    <w:rsid w:val="00F33F9C"/>
    <w:rsid w:val="00F368A0"/>
    <w:rsid w:val="00F60274"/>
    <w:rsid w:val="00F63067"/>
    <w:rsid w:val="00F66C63"/>
    <w:rsid w:val="00F77FB9"/>
    <w:rsid w:val="00F846CD"/>
    <w:rsid w:val="00F87694"/>
    <w:rsid w:val="00F971C5"/>
    <w:rsid w:val="00FB068F"/>
    <w:rsid w:val="00FC0A1A"/>
    <w:rsid w:val="00FD67FE"/>
    <w:rsid w:val="00FD7B1E"/>
    <w:rsid w:val="00FE23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7939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customStyle="1" w:styleId="ydpb0967f38msonormal">
    <w:name w:val="ydpb0967f38msonormal"/>
    <w:basedOn w:val="Normal"/>
    <w:rsid w:val="00277C76"/>
    <w:pPr>
      <w:spacing w:before="100" w:beforeAutospacing="1" w:after="100" w:afterAutospacing="1"/>
    </w:pPr>
    <w:rPr>
      <w:rFonts w:ascii="Calibri" w:eastAsiaTheme="minorHAnsi" w:hAnsi="Calibri" w:cs="Calibri"/>
      <w:sz w:val="22"/>
      <w:lang w:eastAsia="en-US"/>
    </w:rPr>
  </w:style>
  <w:style w:type="paragraph" w:styleId="ListParagraph">
    <w:name w:val="List Paragraph"/>
    <w:basedOn w:val="Normal"/>
    <w:uiPriority w:val="34"/>
    <w:semiHidden/>
    <w:qFormat/>
    <w:rsid w:val="00374E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9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livinghopemountainrespit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vinghopemountainrespite.com"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AppData\Roaming\Microsoft\Templates\Blue%20grey%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53F1D956ED4262B7D97999615EE015"/>
        <w:category>
          <w:name w:val="General"/>
          <w:gallery w:val="placeholder"/>
        </w:category>
        <w:types>
          <w:type w:val="bbPlcHdr"/>
        </w:types>
        <w:behaviors>
          <w:behavior w:val="content"/>
        </w:behaviors>
        <w:guid w:val="{25352C48-1DA1-4020-BE45-CA43337E27B5}"/>
      </w:docPartPr>
      <w:docPartBody>
        <w:p w:rsidR="00653920" w:rsidRDefault="00B8265B" w:rsidP="00B8265B">
          <w:pPr>
            <w:pStyle w:val="5B53F1D956ED4262B7D97999615EE015"/>
          </w:pPr>
          <w:r w:rsidRPr="004D3011">
            <w:t>PHONE:</w:t>
          </w:r>
        </w:p>
      </w:docPartBody>
    </w:docPart>
    <w:docPart>
      <w:docPartPr>
        <w:name w:val="A6ABDC3AD6F546ABBA826B7493F8DECF"/>
        <w:category>
          <w:name w:val="General"/>
          <w:gallery w:val="placeholder"/>
        </w:category>
        <w:types>
          <w:type w:val="bbPlcHdr"/>
        </w:types>
        <w:behaviors>
          <w:behavior w:val="content"/>
        </w:behaviors>
        <w:guid w:val="{86A3A568-1D17-4832-8270-6BB94185FD1D}"/>
      </w:docPartPr>
      <w:docPartBody>
        <w:p w:rsidR="00653920" w:rsidRDefault="00B8265B" w:rsidP="00B8265B">
          <w:pPr>
            <w:pStyle w:val="A6ABDC3AD6F546ABBA826B7493F8DECF"/>
          </w:pPr>
          <w:r w:rsidRPr="004D3011">
            <w:t>WEBSITE:</w:t>
          </w:r>
        </w:p>
      </w:docPartBody>
    </w:docPart>
    <w:docPart>
      <w:docPartPr>
        <w:name w:val="9D9A9AB71F34421CABC38C5A4261EC4B"/>
        <w:category>
          <w:name w:val="General"/>
          <w:gallery w:val="placeholder"/>
        </w:category>
        <w:types>
          <w:type w:val="bbPlcHdr"/>
        </w:types>
        <w:behaviors>
          <w:behavior w:val="content"/>
        </w:behaviors>
        <w:guid w:val="{5F5F3751-ED5A-48BD-8946-AB9C4C627DD5}"/>
      </w:docPartPr>
      <w:docPartBody>
        <w:p w:rsidR="00653920" w:rsidRDefault="00B8265B" w:rsidP="00B8265B">
          <w:pPr>
            <w:pStyle w:val="9D9A9AB71F34421CABC38C5A4261EC4B"/>
          </w:pPr>
          <w:r w:rsidRPr="004D3011">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eiryo">
    <w:altName w:val="メイリオ"/>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B80"/>
    <w:rsid w:val="000114D6"/>
    <w:rsid w:val="001F2F97"/>
    <w:rsid w:val="002651D2"/>
    <w:rsid w:val="00277F69"/>
    <w:rsid w:val="003C16B1"/>
    <w:rsid w:val="003F1AE1"/>
    <w:rsid w:val="00490D70"/>
    <w:rsid w:val="005F10C2"/>
    <w:rsid w:val="00604462"/>
    <w:rsid w:val="00653920"/>
    <w:rsid w:val="007110AA"/>
    <w:rsid w:val="007B2381"/>
    <w:rsid w:val="00827B80"/>
    <w:rsid w:val="009510E2"/>
    <w:rsid w:val="00A2160C"/>
    <w:rsid w:val="00B8265B"/>
    <w:rsid w:val="00DA127C"/>
    <w:rsid w:val="00FE2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C45911" w:themeColor="accent2" w:themeShade="BF"/>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 w:type="paragraph" w:customStyle="1" w:styleId="5B53F1D956ED4262B7D97999615EE015">
    <w:name w:val="5B53F1D956ED4262B7D97999615EE015"/>
    <w:rsid w:val="00B8265B"/>
  </w:style>
  <w:style w:type="paragraph" w:customStyle="1" w:styleId="A6ABDC3AD6F546ABBA826B7493F8DECF">
    <w:name w:val="A6ABDC3AD6F546ABBA826B7493F8DECF"/>
    <w:rsid w:val="00B8265B"/>
  </w:style>
  <w:style w:type="paragraph" w:customStyle="1" w:styleId="9D9A9AB71F34421CABC38C5A4261EC4B">
    <w:name w:val="9D9A9AB71F34421CABC38C5A4261EC4B"/>
    <w:rsid w:val="00B826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grey resume</Template>
  <TotalTime>0</TotalTime>
  <Pages>2</Pages>
  <Words>823</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2022-05-20T20:25:00Z</dcterms:created>
  <dcterms:modified xsi:type="dcterms:W3CDTF">2022-06-09T22:45:00Z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